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17.01.2023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 </w:t>
            </w:r>
            <w:r>
              <w:rPr>
                <w:szCs w:val="28"/>
              </w:rPr>
              <w:t>74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 внесении изменений в распоряжение</w:t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от 14.01.2020 года № 7 </w:t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(в ред. от 16.03.2020 № 280, 27.05.2020 № 512,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23.10.2020 № 1157, 20.04.2021 № 402, </w:t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29.07.2021 № 821, 27.09.2021 № 1122,</w:t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08.02.2022 № 237, 06.09.2022 № 1575,</w:t>
      </w:r>
    </w:p>
    <w:p>
      <w:pPr>
        <w:pStyle w:val="Normal"/>
        <w:spacing w:before="0" w:after="0"/>
        <w:ind w:left="0" w:right="0" w:hang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01.11.2022 № 1937)</w:t>
      </w:r>
    </w:p>
    <w:p>
      <w:pPr>
        <w:pStyle w:val="Normal"/>
        <w:tabs>
          <w:tab w:val="clear" w:pos="708"/>
          <w:tab w:val="left" w:pos="4300" w:leader="none"/>
        </w:tabs>
        <w:ind w:left="0" w:right="0" w:hanging="0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08"/>
          <w:tab w:val="left" w:pos="4300" w:leader="none"/>
        </w:tabs>
        <w:ind w:left="0" w:right="0" w:hanging="0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08"/>
          <w:tab w:val="left" w:pos="4300" w:leader="none"/>
        </w:tabs>
        <w:ind w:left="0" w:right="0" w:firstLine="630"/>
        <w:jc w:val="both"/>
        <w:rPr>
          <w:sz w:val="25"/>
          <w:szCs w:val="25"/>
        </w:rPr>
      </w:pPr>
      <w:r>
        <w:rPr>
          <w:sz w:val="25"/>
          <w:szCs w:val="25"/>
        </w:rPr>
        <w:t>В соответствии с Федеральным законом Российской Федерации от 24.06.1999 №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Постановлением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края», руководствуясь статьей 34 Устава города Шарыпово,</w:t>
      </w:r>
    </w:p>
    <w:p>
      <w:pPr>
        <w:pStyle w:val="Normal"/>
        <w:tabs>
          <w:tab w:val="clear" w:pos="708"/>
          <w:tab w:val="left" w:pos="4300" w:leader="none"/>
        </w:tabs>
        <w:ind w:left="0" w:right="0" w:firstLine="630"/>
        <w:jc w:val="both"/>
        <w:rPr/>
      </w:pPr>
      <w:r>
        <w:rPr>
          <w:sz w:val="25"/>
          <w:szCs w:val="25"/>
        </w:rPr>
        <w:t xml:space="preserve">1. Внести в распоряжение Администрации города Шарыпово от 14.01.2020 года № 7 «Об утверждении состава </w:t>
      </w:r>
      <w:bookmarkStart w:id="1" w:name="__DdeLink__164_3974442751"/>
      <w:r>
        <w:rPr>
          <w:sz w:val="25"/>
          <w:szCs w:val="25"/>
        </w:rPr>
        <w:t>комиссии по делам несовершеннолетних и защите их прав муниципального образования города Шарыпово Красноярского края</w:t>
      </w:r>
      <w:bookmarkEnd w:id="1"/>
      <w:r>
        <w:rPr>
          <w:sz w:val="25"/>
          <w:szCs w:val="25"/>
        </w:rPr>
        <w:t xml:space="preserve">» </w:t>
      </w:r>
      <w:r>
        <w:rPr>
          <w:color w:val="000000"/>
          <w:sz w:val="25"/>
          <w:szCs w:val="25"/>
        </w:rPr>
        <w:t>(в ред. От 16.03.2020 № 280, 27.05.2020 № 512, 23.10.2020 № 1157, 20.04.2021 № 402, 29.07.2021 № 821, 27.09.2021 № 1122, 08.02.2022 № 237, 06.09.2022 № 1575, 01.11.2022 № 1937)</w:t>
      </w:r>
      <w:r>
        <w:rPr>
          <w:sz w:val="25"/>
          <w:szCs w:val="25"/>
        </w:rPr>
        <w:t xml:space="preserve"> следующие изменения:</w:t>
      </w:r>
    </w:p>
    <w:p>
      <w:pPr>
        <w:pStyle w:val="Normal"/>
        <w:tabs>
          <w:tab w:val="clear" w:pos="708"/>
          <w:tab w:val="left" w:pos="4300" w:leader="none"/>
        </w:tabs>
        <w:ind w:left="0" w:right="0" w:firstLine="630"/>
        <w:jc w:val="both"/>
        <w:rPr>
          <w:sz w:val="25"/>
          <w:szCs w:val="25"/>
        </w:rPr>
      </w:pPr>
      <w:r>
        <w:rPr>
          <w:sz w:val="25"/>
          <w:szCs w:val="25"/>
        </w:rPr>
        <w:t>- приложение к распоряжению изложить в новой редакции согласно приложению к настоящему распоряжению.</w:t>
      </w:r>
    </w:p>
    <w:p>
      <w:pPr>
        <w:pStyle w:val="Normal"/>
        <w:tabs>
          <w:tab w:val="clear" w:pos="708"/>
          <w:tab w:val="left" w:pos="4300" w:leader="none"/>
        </w:tabs>
        <w:ind w:left="0" w:right="0" w:firstLine="630"/>
        <w:jc w:val="both"/>
        <w:rPr>
          <w:sz w:val="25"/>
          <w:szCs w:val="25"/>
        </w:rPr>
      </w:pPr>
      <w:r>
        <w:rPr>
          <w:sz w:val="25"/>
          <w:szCs w:val="25"/>
        </w:rPr>
        <w:t>2. 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clear" w:pos="708"/>
          <w:tab w:val="left" w:pos="4300" w:leader="none"/>
        </w:tabs>
        <w:ind w:left="0" w:right="0" w:firstLine="63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3. Распоряжение вступает в силу со дня подписания.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606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0"/>
        <w:gridCol w:w="3190"/>
        <w:gridCol w:w="3191"/>
        <w:gridCol w:w="35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В.Г. Хохлов</w:t>
            </w:r>
          </w:p>
        </w:tc>
        <w:tc>
          <w:tcPr>
            <w:tcW w:w="35" w:type="dxa"/>
            <w:tcBorders/>
          </w:tcPr>
          <w:p>
            <w:pPr>
              <w:pStyle w:val="Normal"/>
              <w:snapToGrid w:val="false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</w:tr>
    </w:tbl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tbl>
      <w:tblPr>
        <w:tblW w:w="4642" w:type="dxa"/>
        <w:jc w:val="righ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42"/>
      </w:tblGrid>
      <w:tr>
        <w:trPr/>
        <w:tc>
          <w:tcPr>
            <w:tcW w:w="4642" w:type="dxa"/>
            <w:tcBorders>
              <w:top w:val="single" w:sz="4" w:space="0" w:color="FFFFFF"/>
              <w:left w:val="single" w:sz="4" w:space="0" w:color="FFFFFF"/>
            </w:tcBorders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Приложение к распоряжению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</w:rPr>
              <w:t xml:space="preserve">Администрации города Шарыпово                                                                          от </w:t>
            </w:r>
            <w:r>
              <w:rPr>
                <w:rFonts w:cs="Times New Roman"/>
                <w:u w:val="none"/>
              </w:rPr>
              <w:t>17.01.2023</w:t>
            </w:r>
            <w:r>
              <w:rPr>
                <w:rFonts w:cs="Times New Roman"/>
              </w:rPr>
              <w:t xml:space="preserve"> № 74</w:t>
            </w:r>
          </w:p>
          <w:p>
            <w:pPr>
              <w:pStyle w:val="Normal"/>
              <w:widowControl w:val="false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комиссии по делам несовершеннолетних и защите их прав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города Шарыпово Красноярского края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289" w:type="dxa"/>
        <w:jc w:val="left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50"/>
        <w:gridCol w:w="5039"/>
      </w:tblGrid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Председатель комиссии:</w:t>
            </w:r>
          </w:p>
          <w:p>
            <w:pPr>
              <w:pStyle w:val="Normal"/>
              <w:widowControl w:val="false"/>
              <w:ind w:left="0" w:right="-143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Рудь Юлия Владимировна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snapToGrid w:val="false"/>
              <w:ind w:left="0" w:right="-143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29"/>
              <w:widowControl w:val="false"/>
              <w:ind w:left="0" w:right="-143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заместитель Главы города Шарыпово</w:t>
            </w:r>
          </w:p>
          <w:p>
            <w:pPr>
              <w:pStyle w:val="Style29"/>
              <w:widowControl w:val="false"/>
              <w:ind w:left="0" w:right="-143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социальным вопросам.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Заместитель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председателя комиссии: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Кабакова Ксения Викторовна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консультант - юрист Шарыповского городского Совета депутатов.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Ответственный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секретарь комиссии: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Марьясова Анастасия Витальевна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главный специалист, обеспечивающий деятельность комиссии по делам несовершеннолетних и защите их прав.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7" w:hRule="atLeast"/>
        </w:trPr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Абузова Марина Александровна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совета местной молодежной добровольческой общественной организации города Шарыпово «Свои»;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Астапенко Елена Васильевна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заведующая поликлиникой № 2 КГБУЗ «Шарыповская городская больница»;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Гиложевская</w:t>
            </w:r>
          </w:p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Александровна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врио начальника — старший инспектор ПДН ОУУП и ПДН Межмуниципального отдела МВД России «Шарыповский»;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402" w:leader="none"/>
              </w:tabs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Когданина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Людмила Антоновна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402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 Надежда Григорьевна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дошкольного и общего образования управления образованием Администрации города Шарыпово;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Лазуренко Анна Викторовна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куратор общероссийской общественно-государственной детско-юношеской организации «Российское движение школьников» на территории города Шарыпово;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Любченко Ольга Александровна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402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директор КГБУ СО «Центр социальной помощи семье и детям «Шарыповский» - представитель уполномоченного Красноярского края по правам ребенка в городе Шарыпово;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Никитенко Юлия Михайловна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402" w:leader="none"/>
              </w:tabs>
              <w:jc w:val="both"/>
              <w:rPr/>
            </w:pPr>
            <w:r>
              <w:rPr/>
              <w:t>- заместитель начальника территориального отделения КГКУ «Управление социальной защиты населения» по городу Шарыпово и Шарыповскому муниципальному округу;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Николаенко Марина Александровна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фельдшер-нарколог КГБУЗ «Шарыповская городская больница»;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Павленко Игорь Олегович</w:t>
            </w:r>
          </w:p>
        </w:tc>
        <w:tc>
          <w:tcPr>
            <w:tcW w:w="5039" w:type="dxa"/>
            <w:tcBorders/>
          </w:tcPr>
          <w:p>
            <w:pPr>
              <w:pStyle w:val="Style29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 xml:space="preserve">- заместитель начальника ОНД и ПР по г. Шарыпово, Шарыповскому, Ужурскому району </w:t>
            </w:r>
            <w:r>
              <w:rPr>
                <w:rFonts w:cs="Times New Roman"/>
                <w:sz w:val="28"/>
                <w:szCs w:val="28"/>
              </w:rPr>
              <w:t>ГУ МЧС России по Красноярскому краю, майор внутренней службы;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Пермякова Сандия Владимировна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заместитель директора КГКУ «Центр занятости населения города Шарыпово»;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Руденок Вероника Юрьевна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заместитель начальника Шарыповского МФ ФКУ УИИ ГУФСИН России по Красноярскому краю;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Сашин Михаил Николаевич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полиции (по охране общественного порядка) Межмуниципального отдела МВД России «Шарыповский»;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Style29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Суханова Людмила Николаевна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402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опеки и попечительства Управления образованием Администрации города Шарыпово;</w:t>
            </w:r>
          </w:p>
        </w:tc>
      </w:tr>
      <w:tr>
        <w:trPr/>
        <w:tc>
          <w:tcPr>
            <w:tcW w:w="4250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Шабаева Инга Владимировна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депутат Шарыповского городского Совета депутатов.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30</TotalTime>
  <Application>LibreOffice/7.5.1.2$Windows_X86_64 LibreOffice_project/fcbaee479e84c6cd81291587d2ee68cba099e129</Application>
  <AppVersion>15.0000</AppVersion>
  <Pages>3</Pages>
  <Words>579</Words>
  <Characters>4063</Characters>
  <CharactersWithSpaces>4671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dcterms:modified xsi:type="dcterms:W3CDTF">2023-01-20T17:40:55Z</dcterms:modified>
  <cp:revision>10</cp:revision>
  <dc:subject/>
  <dc:title>АДМИНИСТРАЦИЯ ГОРОДА ШАРЫПОВО</dc:title>
</cp:coreProperties>
</file>