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snapToGrid w:val="false"/>
              <w:rPr>
                <w:szCs w:val="28"/>
              </w:rPr>
            </w:pPr>
            <w:r>
              <w:rPr>
                <w:szCs w:val="28"/>
              </w:rPr>
              <w:t>14.10.2022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szCs w:val="28"/>
              </w:rPr>
              <w:t xml:space="preserve">                   № </w:t>
            </w:r>
            <w:r>
              <w:rPr>
                <w:szCs w:val="28"/>
              </w:rPr>
              <w:t>332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Об утверждении реестра муниципальных услуг муниципального образования городской округ город Шарыпово Красноярского края</w:t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ind w:left="0" w:right="0" w:firstLine="709"/>
        <w:jc w:val="both"/>
        <w:rPr/>
      </w:pPr>
      <w:r>
        <w:rPr>
          <w:szCs w:val="28"/>
        </w:rPr>
        <w:t xml:space="preserve">В соответствии со статьей 11 Федерального закона №210-ФЗ «Об организации предоставления государственных и муниципальных услуг»,  руководствуясь </w:t>
      </w:r>
      <w:r>
        <w:rPr>
          <w:bCs/>
          <w:szCs w:val="28"/>
        </w:rPr>
        <w:t>ст. 34 Устава города Шарыпово:</w:t>
      </w:r>
    </w:p>
    <w:p>
      <w:pPr>
        <w:pStyle w:val="Normal"/>
        <w:jc w:val="both"/>
        <w:rPr>
          <w:bCs/>
          <w:szCs w:val="28"/>
        </w:rPr>
      </w:pPr>
      <w:r>
        <w:rPr>
          <w:bCs/>
          <w:szCs w:val="28"/>
        </w:rPr>
        <w:t>ПОСТАНОВЛЯЮ:</w:t>
      </w:r>
    </w:p>
    <w:p>
      <w:pPr>
        <w:pStyle w:val="Normal"/>
        <w:ind w:left="0" w:right="0" w:firstLine="709"/>
        <w:jc w:val="both"/>
        <w:rPr>
          <w:bCs/>
          <w:szCs w:val="28"/>
        </w:rPr>
      </w:pPr>
      <w:r>
        <w:rPr>
          <w:bCs/>
          <w:szCs w:val="28"/>
        </w:rPr>
        <w:t>1. Утвердить реестр муниципальных услуг муниципального образования городской округ город Шарыпово Красноярского края согласно приложению №1 к настоящему постановлению.</w:t>
      </w:r>
    </w:p>
    <w:p>
      <w:pPr>
        <w:pStyle w:val="Normal"/>
        <w:ind w:left="0" w:right="0" w:firstLine="709"/>
        <w:jc w:val="both"/>
        <w:rPr/>
      </w:pPr>
      <w:r>
        <w:rPr>
          <w:bCs/>
          <w:szCs w:val="28"/>
        </w:rPr>
        <w:t xml:space="preserve">2. </w:t>
      </w:r>
      <w:r>
        <w:rPr>
          <w:szCs w:val="28"/>
        </w:rPr>
        <w:t>Контроль за исполнением настоящего постановления возложить на первого заместителя Главы города Шарыпово Саюшева Д.В.</w:t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left="19" w:right="5" w:firstLine="725"/>
        <w:jc w:val="both"/>
        <w:rPr/>
      </w:pPr>
      <w:r>
        <w:rPr>
          <w:szCs w:val="28"/>
        </w:rPr>
        <w:t xml:space="preserve">3.  </w:t>
      </w:r>
      <w:r>
        <w:rPr>
          <w:bCs/>
          <w:szCs w:val="28"/>
        </w:rPr>
        <w:t xml:space="preserve">Постановление вступает в силу в день, следующий за днем его официального опубликования в периодическом печатном издании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«Официальный вестник города Шарыпово»</w:t>
      </w:r>
      <w:r>
        <w:rPr>
          <w:bCs/>
          <w:szCs w:val="28"/>
        </w:rPr>
        <w:t xml:space="preserve"> 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left="19" w:right="5" w:firstLine="725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left="19" w:right="5" w:firstLine="725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left="19" w:right="5" w:firstLine="725"/>
        <w:jc w:val="both"/>
        <w:rPr>
          <w:bCs/>
          <w:szCs w:val="28"/>
        </w:rPr>
      </w:pPr>
      <w:r>
        <w:rPr>
          <w:bCs/>
          <w:szCs w:val="28"/>
        </w:rPr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1"/>
      </w:tblGrid>
      <w:tr>
        <w:trPr/>
        <w:tc>
          <w:tcPr>
            <w:tcW w:w="3190" w:type="dxa"/>
            <w:tcBorders/>
          </w:tcPr>
          <w:p>
            <w:pPr>
              <w:pStyle w:val="Normal"/>
              <w:widowControl w:val="false"/>
              <w:autoSpaceDE w:val="false"/>
              <w:spacing w:lineRule="exact" w:line="322"/>
              <w:ind w:left="0" w:right="5" w:hanging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Глава города Шарыпово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autoSpaceDE w:val="false"/>
              <w:snapToGrid w:val="false"/>
              <w:spacing w:lineRule="exact" w:line="322"/>
              <w:ind w:left="0" w:right="5" w:hanging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  <w:tc>
          <w:tcPr>
            <w:tcW w:w="3191" w:type="dxa"/>
            <w:tcBorders/>
          </w:tcPr>
          <w:p>
            <w:pPr>
              <w:pStyle w:val="Normal"/>
              <w:widowControl w:val="false"/>
              <w:autoSpaceDE w:val="false"/>
              <w:spacing w:lineRule="exact" w:line="322"/>
              <w:ind w:left="0" w:right="5" w:hanging="0"/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>В.Г. Хохлов</w:t>
            </w:r>
          </w:p>
        </w:tc>
      </w:tr>
    </w:tbl>
    <w:p>
      <w:pPr>
        <w:pStyle w:val="Normal"/>
        <w:widowControl w:val="false"/>
        <w:shd w:fill="FFFFFF" w:val="clear"/>
        <w:autoSpaceDE w:val="false"/>
        <w:spacing w:lineRule="exact" w:line="322"/>
        <w:ind w:left="0" w:right="5" w:hanging="0"/>
        <w:jc w:val="both"/>
        <w:rPr>
          <w:bCs/>
          <w:szCs w:val="28"/>
        </w:rPr>
      </w:pPr>
      <w:r>
        <w:rPr>
          <w:bCs/>
          <w:szCs w:val="28"/>
        </w:rPr>
        <w:tab/>
      </w:r>
    </w:p>
    <w:p>
      <w:pPr>
        <w:pStyle w:val="Normal"/>
        <w:jc w:val="both"/>
        <w:rPr>
          <w:rFonts w:ascii="Times New Roman" w:hAnsi="Times New Roman" w:cs="Times New Roman"/>
          <w:color w:val="000000"/>
          <w:spacing w:val="-2"/>
          <w:sz w:val="24"/>
          <w:szCs w:val="28"/>
        </w:rPr>
      </w:pPr>
      <w:r>
        <w:rPr>
          <w:rFonts w:cs="Times New Roman" w:ascii="Times New Roman" w:hAnsi="Times New Roman"/>
          <w:color w:val="000000"/>
          <w:spacing w:val="-2"/>
          <w:sz w:val="24"/>
          <w:szCs w:val="28"/>
        </w:rPr>
      </w:r>
    </w:p>
    <w:p>
      <w:pPr>
        <w:pStyle w:val="Normal"/>
        <w:ind w:left="0" w:right="0" w:firstLine="709"/>
        <w:jc w:val="right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cs="Times New Roman" w:ascii="Times New Roman" w:hAnsi="Times New Roman"/>
          <w:bCs/>
          <w:color w:val="000000"/>
          <w:spacing w:val="-2"/>
          <w:sz w:val="24"/>
          <w:szCs w:val="24"/>
        </w:rPr>
        <w:t>Приложение №1 к постановлению</w:t>
      </w:r>
    </w:p>
    <w:p>
      <w:pPr>
        <w:pStyle w:val="Normal"/>
        <w:ind w:left="0" w:right="0" w:firstLine="709"/>
        <w:jc w:val="right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cs="Times New Roman" w:ascii="Times New Roman" w:hAnsi="Times New Roman"/>
          <w:bCs/>
          <w:color w:val="000000"/>
          <w:spacing w:val="-2"/>
          <w:sz w:val="24"/>
          <w:szCs w:val="24"/>
        </w:rPr>
        <w:t>Администрации г. Шарыпово</w:t>
      </w:r>
    </w:p>
    <w:p>
      <w:pPr>
        <w:pStyle w:val="Normal"/>
        <w:ind w:left="0" w:right="0" w:firstLine="709"/>
        <w:jc w:val="right"/>
        <w:rPr/>
      </w:pPr>
      <w:r>
        <w:rPr>
          <w:rFonts w:cs="Times New Roman" w:ascii="Times New Roman" w:hAnsi="Times New Roman"/>
          <w:bCs/>
          <w:color w:val="000000"/>
          <w:spacing w:val="-2"/>
          <w:sz w:val="24"/>
          <w:szCs w:val="24"/>
        </w:rPr>
        <w:t>от 14.10. 2022 №332</w:t>
      </w:r>
    </w:p>
    <w:p>
      <w:pPr>
        <w:pStyle w:val="Normal"/>
        <w:ind w:left="0" w:right="0" w:firstLine="709"/>
        <w:jc w:val="center"/>
        <w:rPr>
          <w:rFonts w:ascii="Times New Roman" w:hAnsi="Times New Roman" w:cs="Times New Roman"/>
          <w:color w:val="000000"/>
          <w:spacing w:val="-2"/>
          <w:sz w:val="24"/>
          <w:szCs w:val="28"/>
        </w:rPr>
      </w:pPr>
      <w:r>
        <w:rPr>
          <w:rFonts w:cs="Times New Roman" w:ascii="Times New Roman" w:hAnsi="Times New Roman"/>
          <w:color w:val="000000"/>
          <w:spacing w:val="-2"/>
          <w:sz w:val="24"/>
          <w:szCs w:val="28"/>
        </w:rPr>
      </w:r>
    </w:p>
    <w:p>
      <w:pPr>
        <w:pStyle w:val="Normal"/>
        <w:ind w:left="0" w:right="0" w:firstLine="709"/>
        <w:jc w:val="center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pacing w:val="-2"/>
          <w:sz w:val="28"/>
          <w:szCs w:val="28"/>
        </w:rPr>
        <w:t xml:space="preserve">РЕЕСТР МУНИЦИПАЛЬНЫХ УСЛУГ МУНИЦИПАЛЬНОГО ОБРАЗОВАНИЯ ГОРОДСКОЙ ОКРУГ ГОРОД ШАРЫПОВО КРАСНОЯРСКОГО КРАЯ </w:t>
      </w:r>
    </w:p>
    <w:p>
      <w:pPr>
        <w:pStyle w:val="Style19"/>
        <w:pBdr/>
        <w:spacing w:before="0" w:after="0"/>
        <w:jc w:val="center"/>
        <w:rPr/>
      </w:pPr>
      <w:r>
        <w:rPr/>
      </w:r>
    </w:p>
    <w:tbl>
      <w:tblPr>
        <w:tblW w:w="9355" w:type="dxa"/>
        <w:jc w:val="left"/>
        <w:tblInd w:w="108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630"/>
        <w:gridCol w:w="4440"/>
        <w:gridCol w:w="4285"/>
      </w:tblGrid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N п/п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Наименование муниципальной услуги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Наименование органов местного самоуправления, органа Администрации г. Шарыпово, организации участвующей в предоставлении муниципальной услуги 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Приём заявлений, документов, а также постановка граждан на учёт в качестве нуждающихся в жилых помещениях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Комитет по управлению муниципальным имуществом и земельными отношениями </w:t>
            </w:r>
          </w:p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Администрации города Шарыпово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Предоставление информации об очередности предоставления жилых помещений на условиях социального найма на территории муниципального образования «город Шарыпово Красноярского края»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Комитет по управлению муниципальным имуществом и земельными отношениями </w:t>
            </w:r>
          </w:p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Администрации города Шарыпово</w:t>
            </w:r>
          </w:p>
          <w:p>
            <w:pPr>
              <w:pStyle w:val="Style28"/>
              <w:pBdr/>
              <w:spacing w:before="0" w:after="0"/>
              <w:rPr/>
            </w:pPr>
            <w:r>
              <w:rPr/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hd w:fill="FFFFFF" w:val="clear"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Заключение с гражданами договоров найма специализированных жилых помещений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hd w:fill="FFFFFF" w:val="clear"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Рассмотрение заявлений о прекращении права постоянного (бессрочного) пользования земельными участками, находящимися в государственной собственности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Комитет по управлению муниципальным имуществом и земельными отношениями </w:t>
            </w:r>
          </w:p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Администрации города Шарыпово</w:t>
            </w:r>
          </w:p>
          <w:p>
            <w:pPr>
              <w:pStyle w:val="Style28"/>
              <w:pBdr/>
              <w:spacing w:before="0" w:after="0"/>
              <w:rPr/>
            </w:pPr>
            <w:r>
              <w:rPr/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hd w:fill="FFFFFF" w:val="clear"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Предоставление земельных участков, находящихся в муниципальной собственности или государственная собственность на которые не разграничена, без проведения торгов</w:t>
            </w:r>
          </w:p>
          <w:p>
            <w:pPr>
              <w:pStyle w:val="Style28"/>
              <w:pBdr/>
              <w:shd w:fill="FFFFFF" w:val="clear"/>
              <w:spacing w:before="0" w:after="0"/>
              <w:rPr/>
            </w:pPr>
            <w:r>
              <w:rPr/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Комитет по управлению муниципальным имуществом и земельными отношениями </w:t>
            </w:r>
          </w:p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Администрации города Шарыпово</w:t>
            </w:r>
          </w:p>
          <w:p>
            <w:pPr>
              <w:pStyle w:val="Style28"/>
              <w:pBdr/>
              <w:spacing w:before="0" w:after="0"/>
              <w:rPr/>
            </w:pPr>
            <w:r>
              <w:rPr/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hd w:fill="FFFFFF" w:val="clear"/>
              <w:spacing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Предоставление земельных участков, находящегося</w:t>
            </w:r>
            <w:r>
              <w:rPr>
                <w:color w:val="000000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</w:rPr>
              <w:t>в муниципальной собственности или государственная собственность на который не разграничена, в постоянное (бессрочное) пользование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hd w:fill="FFFFFF" w:val="clear"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Предварительное согласование предоставления земельного участка</w:t>
            </w:r>
          </w:p>
          <w:p>
            <w:pPr>
              <w:pStyle w:val="Style28"/>
              <w:pBdr/>
              <w:shd w:fill="FFFFFF" w:val="clear"/>
              <w:spacing w:before="0" w:after="0"/>
              <w:rPr/>
            </w:pPr>
            <w:r>
              <w:rPr/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Комитет по управлению муниципальным имуществом и земельными отношениями </w:t>
            </w:r>
          </w:p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Администрации города Шарыпово</w:t>
            </w:r>
          </w:p>
          <w:p>
            <w:pPr>
              <w:pStyle w:val="Style28"/>
              <w:pBdr/>
              <w:spacing w:before="0" w:after="0"/>
              <w:rPr/>
            </w:pPr>
            <w:r>
              <w:rPr/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hd w:fill="FFFFFF" w:val="clear"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Предоставление земельных участков, находящихся в муниципальной собственности или государственная собственность на которые не разграничена, на торгах</w:t>
            </w:r>
          </w:p>
          <w:p>
            <w:pPr>
              <w:pStyle w:val="Style28"/>
              <w:pBdr/>
              <w:shd w:fill="FFFFFF" w:val="clear"/>
              <w:spacing w:before="0" w:after="0"/>
              <w:rPr/>
            </w:pPr>
            <w:r>
              <w:rPr/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Комитет по управлению муниципальным имуществом и земельными отношениями </w:t>
            </w:r>
          </w:p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Администрации города Шарыпово</w:t>
            </w:r>
          </w:p>
          <w:p>
            <w:pPr>
              <w:pStyle w:val="Style28"/>
              <w:pBdr/>
              <w:spacing w:before="0" w:after="0"/>
              <w:rPr/>
            </w:pPr>
            <w:r>
              <w:rPr/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hd w:fill="FFFFFF" w:val="clear"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Комитет по управлению муниципальным имуществом и земельными отношениями </w:t>
            </w:r>
          </w:p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Администрации города Шарыпово</w:t>
            </w:r>
          </w:p>
          <w:p>
            <w:pPr>
              <w:pStyle w:val="Style28"/>
              <w:pBdr/>
              <w:spacing w:before="0" w:after="0"/>
              <w:rPr/>
            </w:pPr>
            <w:r>
              <w:rPr/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hd w:fill="FFFFFF" w:val="clear"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Организация ритуальных услуг</w:t>
            </w:r>
          </w:p>
          <w:p>
            <w:pPr>
              <w:pStyle w:val="Style28"/>
              <w:pBdr/>
              <w:shd w:fill="FFFFFF" w:val="clear"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и содержание мест захоронения» </w:t>
            </w:r>
          </w:p>
          <w:p>
            <w:pPr>
              <w:pStyle w:val="Style28"/>
              <w:pBdr/>
              <w:shd w:fill="FFFFFF" w:val="clear"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на территории муниципального образования «город Шарыпово Красноярского края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Комитет по управлению муниципальным имуществом и земельными отношениями </w:t>
            </w:r>
          </w:p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Администрации города Шарыпово - </w:t>
            </w:r>
          </w:p>
          <w:p>
            <w:pPr>
              <w:pStyle w:val="Style28"/>
              <w:pBdr/>
              <w:spacing w:before="0" w:after="0"/>
              <w:rPr/>
            </w:pPr>
            <w:r>
              <w:rPr/>
            </w:r>
          </w:p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в части выделения земельного участка под захоронение</w:t>
            </w:r>
          </w:p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</w:r>
          </w:p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Муниципальное унитарное предприятие «Департамент недвижимости» г. Шарыпово </w:t>
            </w:r>
          </w:p>
          <w:p>
            <w:pPr>
              <w:pStyle w:val="Style28"/>
              <w:pBdr/>
              <w:spacing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–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</w:rPr>
              <w:t>в части предоставления ритуальных услуг и содержания мест захоронения (специализированная служба)</w:t>
            </w:r>
          </w:p>
          <w:p>
            <w:pPr>
              <w:pStyle w:val="Style28"/>
              <w:pBdr/>
              <w:spacing w:before="0" w:after="0"/>
              <w:rPr/>
            </w:pPr>
            <w:r>
              <w:rPr/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hd w:fill="FFFFFF" w:val="clear"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Прием документов, выдача решений о переводе или отказе в переводе жилого помещения в нежилое или нежилого помещения в жилое помещение</w:t>
            </w:r>
          </w:p>
          <w:p>
            <w:pPr>
              <w:pStyle w:val="Style28"/>
              <w:pBdr/>
              <w:shd w:fill="FFFFFF" w:val="clear"/>
              <w:spacing w:before="0" w:after="0"/>
              <w:rPr/>
            </w:pPr>
            <w:r>
              <w:rPr/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Комитет по управлению муниципальным имуществом и земельными отношениями </w:t>
            </w:r>
          </w:p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Администрации города Шарыпово</w:t>
            </w:r>
          </w:p>
          <w:p>
            <w:pPr>
              <w:pStyle w:val="Style28"/>
              <w:pBdr/>
              <w:spacing w:before="0" w:after="0"/>
              <w:rPr/>
            </w:pPr>
            <w:r>
              <w:rPr/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hd w:fill="FFFFFF" w:val="clear"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Предоставление информации </w:t>
            </w:r>
          </w:p>
          <w:p>
            <w:pPr>
              <w:pStyle w:val="Style28"/>
              <w:pBdr/>
              <w:shd w:fill="FFFFFF" w:val="clear"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об объектах недвижимого имущества, находящихся в муниципальной собственности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Комитет по управлению муниципальным имуществом и земельными отношениями </w:t>
            </w:r>
          </w:p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Администрации города Шарыпово</w:t>
            </w:r>
          </w:p>
          <w:p>
            <w:pPr>
              <w:pStyle w:val="Style28"/>
              <w:pBdr/>
              <w:spacing w:before="0" w:after="0"/>
              <w:rPr/>
            </w:pPr>
            <w:r>
              <w:rPr/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hd w:fill="FFFFFF" w:val="clear"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Предоставление в аренду муниципального имущества </w:t>
            </w:r>
          </w:p>
          <w:p>
            <w:pPr>
              <w:pStyle w:val="Style28"/>
              <w:pBdr/>
              <w:shd w:fill="FFFFFF" w:val="clear"/>
              <w:spacing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на бесконкурсной</w:t>
            </w:r>
            <w:r>
              <w:rPr>
                <w:color w:val="000000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</w:rPr>
              <w:t>основе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Комитет по управлению муниципальным имуществом и земельными отношениями </w:t>
            </w:r>
          </w:p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Администрации города Шарыпово</w:t>
            </w:r>
          </w:p>
          <w:p>
            <w:pPr>
              <w:pStyle w:val="Style28"/>
              <w:pBdr/>
              <w:spacing w:before="0" w:after="0"/>
              <w:rPr/>
            </w:pPr>
            <w:r>
              <w:rPr/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Назначение и выплата пенсии за выслугу лет лицам, замещавшим должности муниципальной службы в городе Шарыпово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Администрация города Шарыпово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Признание граждан малоимущими в целях постановки на учет в качестве нуждающихся в жилых помещениях, предоставления им жилых помещений по договорам социального найма и освобождения от внесения платы за пользование жилыми помещениями (платы за наем), занимаемыми по договорам социального найма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Комитет по управлению муниципальным имуществом и земельными отношениями </w:t>
            </w:r>
          </w:p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Администрации города Шарыпово</w:t>
            </w:r>
          </w:p>
          <w:p>
            <w:pPr>
              <w:pStyle w:val="Style28"/>
              <w:pBdr/>
              <w:spacing w:before="0" w:after="0"/>
              <w:rPr/>
            </w:pPr>
            <w:r>
              <w:rPr/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Предоставление доступа к оцифрованным изданиям, хранящимся в муниципальных библиотеках г. Шарыпово, с учетом соблюдения требований законодательства Российской Федерации об авторских и смежных правах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Муниципальное бюджетное учреждение «Централизованная библиотечная система г. Шарыпово»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Предоставление информации о зачислении в муниципальные бюджетные учреждения дополнительного образования в области культуры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Муниципальное бюджетное учреждение дополнительного образования «Детская школа искусств г. Шарыпово»;</w:t>
            </w:r>
          </w:p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Муниципальное бюджетное учреждение дополнительного образования «Детская школа искусств п. Дубинино»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Предоставление информации об образовательных программах и учебных планах, реализуемых муниципальными бюджетными учреждениями дополнительного образования в области культуры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Муниципальное бюджетное учреждение дополнительного образования «Детская школа искусств г. Шарыпово»;</w:t>
            </w:r>
          </w:p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Муниципальное бюджетное учреждение дополнительного образования «Детская школа искусств п. Дубинино»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Предоставление доступа граждан к культурно-историческим ценностям на базе муниципального бюджетного учреждения «Краеведческий музей г. Шарыпово»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Муниципальное бюджетное учреждение «Краеведческий музей г. Шарыпово»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Предоставление информации о времени и месте эстрадных концертов и гастрольных мероприятий, театрализованных представлений, киносеансов  и иных культурно-массовых зрелищных мероприятий, анонсы данных мероприятий в электронном виде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Муниципальное автономное учреждение «Центр культурного развития г. Шарыпово», Муниципальное автономное учреждение «Городской драматический театр»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24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Организация досуга населения в учреждениях клубного типа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Муниципальное автономное учреждение «Центр культурного развития г. Шарыпово»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Предоставление доступа к справочно-поисковому аппарату муниципальных библиотек г. Шарыпово, их базам данных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Муниципальное бюджетное учреждение «Централизованная библиотечная система г. Шарыпово»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Предоставление информации о проведении ярмарок, выставок народного творчества, ремесел на территории муниципального образования города Шарыпово 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Муниципальное автономное учреждение «Центр культурного развития г. Шарыпово»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Организация предоставления дополнительного образования в области культуры в муниципальном бюджетном учреждении дополнительного образования</w:t>
            </w:r>
            <w:r>
              <w:rPr>
                <w:color w:val="000000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</w:rPr>
              <w:t>«Детская школа искусств г. Шарыпово», в муниципальном бюджетном учреждении дополнительного образования</w:t>
            </w:r>
            <w:r>
              <w:rPr>
                <w:color w:val="000000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</w:rPr>
              <w:t>«Детская школа искусств п. Дубинино», подведомственных отделу культуры Администрации города Шарыпово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Муниципальное бюджетное учреждение дополнительного образования «Детская школа искусств г. Шарыпово»;</w:t>
            </w:r>
          </w:p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Муниципальное бюджетное учреждение дополнительного образования «Детская школа искусств п. Дубинино»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Запись на обзорные, тематические и интерактивные экскурсии 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Муниципальное бюджетное учреждение «Краеведческий музей г. Шарыпово»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Выдача выписки из домовой книги</w:t>
            </w:r>
            <w:bookmarkStart w:id="0" w:name="_GoBack"/>
            <w:bookmarkEnd w:id="0"/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- Комитет по управлению муниципальным имуществом и земельными отношениями </w:t>
            </w:r>
          </w:p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Администрации города Шарыпово</w:t>
            </w:r>
          </w:p>
          <w:p>
            <w:pPr>
              <w:pStyle w:val="Style28"/>
              <w:pBdr/>
              <w:spacing w:before="0" w:after="0"/>
              <w:rPr/>
            </w:pPr>
            <w:r>
              <w:rPr/>
              <w:t>-</w:t>
            </w:r>
            <w:r>
              <w:rPr>
                <w:sz w:val="24"/>
                <w:szCs w:val="24"/>
              </w:rPr>
              <w:t>Территориальный отдел по вопросам жизнедеятельности городских поселков Дубинино и Горячегорск Администрации города Шарыпово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Признание жилых помещений пригодными</w:t>
            </w:r>
            <w:r>
              <w:rPr>
                <w:color w:val="000000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</w:rPr>
              <w:t>(непригодными) для проживания и многоквартирного дома аварийным и подлежащим сносу или реконструкции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Муниципальное казенное учреждение «Служба городского хозяйства» 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Принятие заявлений и выдаче документов о согласовании переустройства и (или) перепланировки жилого помещения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Муниципальное казенное учреждение «Служба городского хозяйства» 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Муниципальное казенное учреждение «Служба городского хозяйства» 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Организация информационного обеспечения граждан, организаций и общественных объединений на основе документов Архивного фонда Российской Федерации и других архивных документов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Администрация города Шарыпово, отдел по работе с обращениями граждан и управлению документацией 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Зачисление в муниципальные общеобразовательные учреждения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Муниципальные бюджетные и автономные общеобразовательные учреждения муниципального образования города Шарыпово Красноярского края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Предоставление информации об организации общедоступного и бесплатного начального общего, </w:t>
            </w:r>
          </w:p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основного общего, среднего (полного) общего образования в общеобразовательных учреждениях, расположенных на территории города Шарыпово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Управление образованием Администрации города Шарыпово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Прием заявлений, постановка на учет (очередь) в учреждения</w:t>
            </w:r>
          </w:p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дошкольного образования</w:t>
            </w:r>
          </w:p>
          <w:p>
            <w:pPr>
              <w:pStyle w:val="Style28"/>
              <w:pBdr/>
              <w:spacing w:before="0" w:after="0"/>
              <w:rPr/>
            </w:pPr>
            <w:r>
              <w:rPr/>
            </w:r>
          </w:p>
          <w:p>
            <w:pPr>
              <w:pStyle w:val="Style28"/>
              <w:pBdr/>
              <w:spacing w:before="0" w:after="0"/>
              <w:rPr/>
            </w:pPr>
            <w:r>
              <w:rPr/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- Управлением образованием Администрации города Шарыпово, в части приема заявлений, постановки на учет детей дошкольного возраста для предоставления места в муниципальных дошкольных образовательных учреждениях города Шарыпово;</w:t>
            </w:r>
          </w:p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- ДОУ, в части зачисления детей.</w:t>
            </w:r>
          </w:p>
          <w:p>
            <w:pPr>
              <w:pStyle w:val="Style28"/>
              <w:pBdr/>
              <w:spacing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- Многофункциональный центр, в части оказания помощи населению при регистрации заявлений на Официальном портале Красноярского края по адресу: </w:t>
            </w:r>
            <w:hyperlink r:id="rId2">
              <w:r>
                <w:rPr>
                  <w:rStyle w:val="-"/>
                  <w:rFonts w:cs="Times New Roman" w:ascii="Times New Roman" w:hAnsi="Times New Roman"/>
                  <w:color w:val="000000"/>
                  <w:sz w:val="24"/>
                </w:rPr>
                <w:t>http://www.krskstate.ru/krao/underschool</w:t>
              </w:r>
            </w:hyperlink>
            <w:r>
              <w:rPr>
                <w:rFonts w:cs="Times New Roman" w:ascii="Times New Roman" w:hAnsi="Times New Roman"/>
                <w:color w:val="000000"/>
                <w:sz w:val="24"/>
              </w:rPr>
              <w:t>.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Предоставление информации о</w:t>
            </w:r>
            <w:r>
              <w:rPr>
                <w:color w:val="000000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текущей </w:t>
            </w:r>
          </w:p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успеваемости обучающегося, ведение электронного дневника и электронного журнала успеваемости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Муниципальные бюджетные и автономные общеобразовательные учреждения муниципального образования города Шарыпово Красноярского края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Предоставление информации об</w:t>
            </w:r>
          </w:p>
          <w:p>
            <w:pPr>
              <w:pStyle w:val="Style28"/>
              <w:pBdr/>
              <w:spacing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образовательных программах</w:t>
            </w:r>
            <w:r>
              <w:rPr>
                <w:color w:val="000000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и учебных планах, рабочих программах учебных курсов, предметов, </w:t>
            </w:r>
          </w:p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дисциплин (модулей), годовых календарных учебных графиках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Управление образованием Администрации города Шарыпово, муниципальные бюджетные и автономные общеобразовательные учреждения муниципального образования города Шарыпово Красноярского края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Установление опеки или попечительства </w:t>
            </w:r>
          </w:p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над несовершеннолетними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Управление образованием Администрации города Шарыпово, отдел опеки и попечительства 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Присвоение, изменение, аннулирование адресов объектам адресации на территории муниципального образования города Шарыпово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Отдел архитектуры и градостроительства Администрации города Шарыпово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hd w:fill="FFFFFF" w:val="clear"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Выдача разрешения (ордера) на проведение земляных работ при строительстве сетей теплоснабжения, водоснабжения и водоотведения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Отдел архитектуры и градостроительства Администрации города Шарыпово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Выдача разрешений на строительство, реконструкцию объектов капитального строительства 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Отдел архитектуры и градостроительства Администрации города Шарыпово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Выдача разрешений на ввод объекта в эксплуатацию 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Отдел архитектуры и градостроительства Администрации города Шарыпово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Выдача градостроительного плана земельного участка</w:t>
            </w:r>
          </w:p>
          <w:p>
            <w:pPr>
              <w:pStyle w:val="Style28"/>
              <w:pBdr/>
              <w:spacing w:before="0" w:after="0"/>
              <w:rPr/>
            </w:pPr>
            <w:r>
              <w:rPr/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Отдел архитектуры и градостроительства Администрации города Шарыпово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Выдача разрешения на установку и эксплуатацию рекламных конструкций, аннулирование такого разрешения на территории городского округа город Шарыпово Красноярского края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Отдел архитектуры и градостроительства Администрации города Шарыпово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Отдел архитектуры и градостроительства Администрации города Шарыпово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Отдел архитектуры и градостроительства Администрации города Шарыпово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Подготовка и выдача разрешений на размещение временных объектов на территории муниципального образования город Шарыпово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Отдел архитектуры и градостроительства Администрации города Шарыпово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20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Организация отдыха детей и молодежи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Муниципальное бюджетное учреждение Молодежный центр «Информационное молодежное агентство»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Обеспечение условий развития в городе физической культуры и массового спорта, созданию условий для организации спортивных клубов по месту жительства, организации и подготовки спортивных команд города по различным видам спорта</w:t>
            </w:r>
          </w:p>
          <w:p>
            <w:pPr>
              <w:pStyle w:val="Style28"/>
              <w:pBdr/>
              <w:spacing w:before="0" w:after="0"/>
              <w:rPr/>
            </w:pPr>
            <w:r>
              <w:rPr/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Отдел спорта и молодёжной политики Администрации города Шарыпово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Бесплатное предоставление в собственность многодетным гражданам земельных участков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Комитет по управлению муниципальным имуществом и земельными отношениями </w:t>
            </w:r>
          </w:p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Администрации города Шарыпово</w:t>
            </w:r>
          </w:p>
          <w:p>
            <w:pPr>
              <w:pStyle w:val="Style28"/>
              <w:pBdr/>
              <w:spacing w:before="0" w:after="0"/>
              <w:rPr/>
            </w:pPr>
            <w:r>
              <w:rPr/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Предоставление земельного участка </w:t>
            </w:r>
          </w:p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в аренду без проведения торгов инвалидам и семьям, имеющим в своем составе инвалидов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Комитет по управлению муниципальным имуществом и земельными отношениями </w:t>
            </w:r>
          </w:p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Администрации города Шарыпово</w:t>
            </w:r>
          </w:p>
          <w:p>
            <w:pPr>
              <w:pStyle w:val="Style28"/>
              <w:pBdr/>
              <w:spacing w:before="0" w:after="0"/>
              <w:rPr/>
            </w:pPr>
            <w:r>
              <w:rPr/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Предоставление финансовой поддержки в форме субсидии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Администрация города Шарыпово, отдел экономики и планирования Администрации города Шарыпово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Согласование местоположения границ земельного участка</w:t>
            </w:r>
          </w:p>
          <w:p>
            <w:pPr>
              <w:pStyle w:val="Style28"/>
              <w:pBdr/>
              <w:spacing w:before="0" w:after="0"/>
              <w:rPr/>
            </w:pPr>
            <w:r>
              <w:rPr/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Комитет по управлению муниципальным имуществом и земельными отношениями </w:t>
            </w:r>
          </w:p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Администрации города Шарыпово</w:t>
            </w:r>
          </w:p>
          <w:p>
            <w:pPr>
              <w:pStyle w:val="Style28"/>
              <w:pBdr/>
              <w:spacing w:before="0" w:after="0"/>
              <w:rPr/>
            </w:pPr>
            <w:r>
              <w:rPr/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Предоставление муниципальной услуги по выдаче уведомления о соответствии (несоответствии) построенных</w:t>
            </w:r>
            <w:r>
              <w:rPr>
                <w:color w:val="000000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</w:rPr>
              <w:t>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Отдел архитектуры и градостроительства Администрации города Шарыпово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Предоставление муниципальной услуги по выдаче уведомления о соответствии (несоответствии) указанных</w:t>
            </w:r>
            <w:r>
              <w:rPr>
                <w:color w:val="000000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</w:rPr>
              <w:t>в уведомлении о планируемых строительстве или реконструкции объекта индивидуального жилищного строительства или садового дома установленным параметрам и (или) допустимости (недопустимости)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Отдел архитектуры и градостроительства Администрации города Шарыпово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Предоставление муниципальной услуги по принятию решения о подготовке документации по планировке территории, внесению изменений в документацию по планировке территории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Отдел архитектуры и градостроительства Администрации города Шарыпово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Предоставление движимого и недвижимого имущества, находящегося в собственности муниципального образования города Шарыпово Красноярского края, в аренду</w:t>
            </w:r>
          </w:p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по результатам проведения аукциона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Комитет по управлению муниципальным имуществом и земельными отношениями </w:t>
            </w:r>
          </w:p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Администрации города Шарыпово</w:t>
            </w:r>
          </w:p>
          <w:p>
            <w:pPr>
              <w:pStyle w:val="Style28"/>
              <w:pBdr/>
              <w:spacing w:before="0" w:after="0"/>
              <w:rPr/>
            </w:pPr>
            <w:r>
              <w:rPr/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Принятие решения об утверждении документации по планировке территории, внесению изменений в документацию по планировке территории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Отдел архитектуры и градостроительства Администрации города Шарыпово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</w:rPr>
              <w:t>57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</w:rPr>
              <w:t>Оказание информационно-консультационных услуг субъектам малого и среднего предпринимательства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</w:rPr>
              <w:t>Администрация города Шарыпово, отдел экономики и планирования Администрации города Шарыпово</w:t>
            </w:r>
          </w:p>
          <w:p>
            <w:pPr>
              <w:pStyle w:val="Style28"/>
              <w:pBdr/>
              <w:spacing w:before="0" w:after="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Отдел архитектуры и градостроительства Администрации города Шарыпово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</w:rPr>
              <w:t>59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</w:rPr>
              <w:t>Предоставление сведений, документов, материалов, содержащихся в государственной информационной системе обеспечения градостроительной деятельности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</w:rPr>
              <w:t>Отдел архитектуры и градостроительства Администрации города Шарыпово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</w:rPr>
              <w:t>60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</w:rPr>
              <w:t>Организация отдыха детей в каникулярное время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</w:rPr>
              <w:t>Управление образованием Администрации города Шарыпово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Перераспределение земель и (или) земельных участков, находящихся в государственной собственности, и земельных участков, находящихся в частной собственности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Комитет по управлению муниципальным имуществом и земельными отношениями </w:t>
            </w:r>
          </w:p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Администрации города Шарыпово</w:t>
            </w:r>
          </w:p>
          <w:p>
            <w:pPr>
              <w:pStyle w:val="Style28"/>
              <w:pBdr/>
              <w:spacing w:before="0" w:after="0"/>
              <w:rPr/>
            </w:pPr>
            <w:r>
              <w:rPr/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Дача письменных разъяснений налогоплательщикам по вопросам применения нормативных правовых актов муниципального образования город Шарыпово о местных налогах и сборах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8"/>
              <w:pBdr/>
              <w:spacing w:before="0"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</w:rPr>
              <w:t>Финансовое управление администрации города Шарыпово</w:t>
            </w:r>
          </w:p>
        </w:tc>
      </w:tr>
    </w:tbl>
    <w:p>
      <w:pPr>
        <w:pStyle w:val="Style19"/>
        <w:pBdr/>
        <w:spacing w:before="0" w:after="0"/>
        <w:rPr>
          <w:rFonts w:ascii="Arial" w:hAnsi="Arial" w:cs="Arial"/>
          <w:spacing w:val="-2"/>
          <w:sz w:val="20"/>
          <w:szCs w:val="28"/>
        </w:rPr>
      </w:pPr>
      <w:r>
        <w:rPr>
          <w:rFonts w:cs="Arial" w:ascii="Arial" w:hAnsi="Arial"/>
          <w:spacing w:val="-2"/>
          <w:sz w:val="20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Times New Roman">
    <w:charset w:val="cc"/>
    <w:family w:val="roman"/>
    <w:pitch w:val="default"/>
  </w:font>
  <w:font w:name="Times New Roman">
    <w:charset w:val="01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-">
    <w:name w:val="Hyperlink"/>
    <w:rPr>
      <w:color w:val="000080"/>
      <w:u w:val="single"/>
      <w:lang w:val="zxx" w:eastAsia="zxx" w:bidi="zxx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3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4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5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8">
    <w:name w:val="Содержимое таблицы"/>
    <w:basedOn w:val="Normal"/>
    <w:qFormat/>
    <w:pPr>
      <w:widowControl w:val="false"/>
      <w:suppressLineNumbers/>
    </w:pPr>
    <w:rPr/>
  </w:style>
  <w:style w:type="paragraph" w:styleId="Style29">
    <w:name w:val="Заголовок таблицы"/>
    <w:basedOn w:val="Style28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krskstate.ru/krao/underschool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28</TotalTime>
  <Application>LibreOffice/7.5.5.2$Windows_X86_64 LibreOffice_project/ca8fe7424262805f223b9a2334bc7181abbcbf5e</Application>
  <AppVersion>15.0000</AppVersion>
  <Pages>6</Pages>
  <Words>1816</Words>
  <Characters>14628</Characters>
  <CharactersWithSpaces>16265</CharactersWithSpaces>
  <Paragraphs>244</Paragraphs>
  <Company>КонсультантПлюс Версия 4022.00.21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2022-10-03T13:27:00Z</dcterms:created>
  <dc:creator>Admin</dc:creator>
  <dc:description/>
  <dc:language>ru-RU</dc:language>
  <cp:lastModifiedBy/>
  <cp:lastPrinted>2022-10-13T08:45:00Z</cp:lastPrinted>
  <dcterms:modified xsi:type="dcterms:W3CDTF">2022-10-25T13:07:34Z</dcterms:modified>
  <cp:revision>9</cp:revision>
  <dc:subject/>
  <dc:title>Постановление администрации Тюхтетского муниципального округа Красноярского края от 11.02.2022 N 29-п"Об утверждении Реестра муниципальных услуг Тюхтетского муниципального округа"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