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left="0" w:right="-70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left="0" w:right="-709" w:hanging="0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23.09.2022                                                                                              № 294</w:t>
      </w:r>
    </w:p>
    <w:p>
      <w:pPr>
        <w:pStyle w:val="Normal"/>
        <w:widowControl w:val="false"/>
        <w:autoSpaceDE w:val="false"/>
        <w:ind w:left="0" w:righ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«Об утверждении муниципальной программы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 (в ред. от 07.06.2022 №184) </w:t>
      </w:r>
    </w:p>
    <w:p>
      <w:pPr>
        <w:pStyle w:val="ConsPlusNormal"/>
        <w:widowControl/>
        <w:bidi w:val="0"/>
        <w:ind w:left="0" w:right="-709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 (в ред. от 22.11.2021 №242; от 15.03.2022 №80; от 06.05.2022 №124; от 07.06.2022 №184) следующие изменения:</w:t>
      </w:r>
    </w:p>
    <w:p>
      <w:pPr>
        <w:pStyle w:val="Normal"/>
        <w:tabs>
          <w:tab w:val="left" w:pos="709" w:leader="none"/>
          <w:tab w:val="left" w:pos="851" w:leader="none"/>
          <w:tab w:val="left" w:pos="1134" w:leader="none"/>
          <w:tab w:val="left" w:pos="1276" w:leader="none"/>
        </w:tabs>
        <w:ind w:left="0" w:right="-709" w:firstLine="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в столбце «Объем финансирования  муниципальной программы» цифры «129 843,02; 15 575,12; 22 906,40; 3 715,99» заменить на цифры «129 984,84; 15 716,94; 23 048,22; 3 857,81» соответственно.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приложение №2 к муниципальной программе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1,2  в столбце 9 и 12 цифры «15 575,12; 41 310,28» заменить на цифры  «15 716,94; 41 452,10» соответственно;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3,4  в столбце 9 и 12 цифры «13 216,52; 35 866,48» заменить на цифры  «13 358,34; 36 008,30» соответственно.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приложение №3 к муниципальной программе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 В строке 1. в столбце 5 и 8 цифры «15 575,12; 41 310,28» заменить на цифры «15 716,94; 41 452,10»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 В строке 1.3. в столбце 5 и 8 цифры «3 715,99; 6 252,39» заменить на цифры «3 857,81; 6 394,21»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В строке 2. в столбце 5 и 8 цифры «13 216,52; 35 866,48» заменить на цифры «13 358,34; 36 008,30»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  В строке 2.3. в столбце 5 и 8 цифры «2 899,99; 5 436,39» заменить на цифры «3 041,81; 5 578,21»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приложение №4 к муниципальной программе "Молодежь города Шарыпово в XXI веке",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 1.4.  в столбце 5 цифру «355,57» заменить на цифру «402,84»;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строке  1.6.  в столбце 5 цифру «9 545,91» заменить на цифру «9640,46».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приложение №5  к муниципальной программе "Молодежь города Шарыпово в XXI веке", в таблицу  «Подпрограмма «Вовлечение молодежи в социальную практику», реализуемой в рамках муниципальной программы  «Молодежь города Шарыпово в XXI веке»», в раздел 1. Паспорт подпрограммы,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в столбце «Объем финансирования  муниципальной  подпрограммы» цифры «112 647,49; 13 216,52; 18 471,38; 2 899,99» заменить на цифры «112 789,31; 13 358,34; 18 613,20; 3 041,81»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приложение № 2 к подпрограмме "Вовлечение молодежи в социальную практику", реализуемой в рамках муниципальной программы "Молодежь города Шарыпово в ХХI веке", в таблицу «Перечень  мероприятий подпрограммы "Вовлечение молодежи  в социальную практику"», внести следующие изменения:</w:t>
      </w:r>
    </w:p>
    <w:p>
      <w:pPr>
        <w:pStyle w:val="Normal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1.6.1.  В строке  1.  в столбце 8 и 11 цифры «13 216,52; 35 866,48» заменить цифрами «13 358,34; 36 008,30»;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В задаче 2 Организация инфраструктуры для реализации молодежной политики на территории муниципального образования города Шарыпово Красноярского края добавить строку 2.4. следующего содержания:</w:t>
      </w:r>
    </w:p>
    <w:tbl>
      <w:tblPr>
        <w:tblW w:w="94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17"/>
        <w:gridCol w:w="709"/>
        <w:gridCol w:w="567"/>
        <w:gridCol w:w="709"/>
        <w:gridCol w:w="1275"/>
        <w:gridCol w:w="567"/>
        <w:gridCol w:w="993"/>
        <w:gridCol w:w="708"/>
        <w:gridCol w:w="567"/>
        <w:gridCol w:w="851"/>
        <w:gridCol w:w="639"/>
      </w:tblGrid>
      <w:tr>
        <w:trPr>
          <w:trHeight w:val="127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108" w:right="0" w:hang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с 01.06.2022г. в рамках подпрограммы "Вовлечение молодежи в социальную практику"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0710010340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141,82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141,82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left="0" w:right="-709" w:firstLine="709"/>
        <w:jc w:val="both"/>
        <w:rPr/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>Глава города Шарыпово                                                                    В.Г.Хохлов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                       </w:t>
      </w:r>
    </w:p>
    <w:p>
      <w:pPr>
        <w:pStyle w:val="Normal"/>
        <w:rPr/>
      </w:pPr>
      <w:r>
        <w:rPr>
          <w:rFonts w:cs="Times New Roman"/>
          <w:sz w:val="28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1558" w:gutter="0" w:header="72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" cy="1460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4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25pt;height:11.5pt;mso-wrap-distance-left:0pt;mso-wrap-distance-right:0pt;mso-wrap-distance-top:0pt;mso-wrap-distance-bottom:0pt;margin-top:0.05pt;mso-position-vertical-relative:text;margin-left:215.55pt;mso-position-horizontal:center;mso-position-horizontal-relative:margin">
              <v:fill opacity="0f"/>
              <v:textbox inset="0.000694444444444445in,0.000694444444444445in,0.000694444444444445in,0.000694444444444445in">
                <w:txbxContent>
                  <w:p>
                    <w:pPr>
                      <w:pStyle w:val="Style24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sz w:val="28"/>
        <w:szCs w:val="28"/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color w:val="000000"/>
      <w:sz w:val="28"/>
      <w:szCs w:val="28"/>
    </w:rPr>
  </w:style>
  <w:style w:type="character" w:styleId="WW8Num1z0">
    <w:name w:val="WW8Num1z0"/>
    <w:qFormat/>
    <w:rPr>
      <w:color w:val="000000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7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697</TotalTime>
  <Application>LibreOffice/7.5.5.2$Windows_X86_64 LibreOffice_project/ca8fe7424262805f223b9a2334bc7181abbcbf5e</Application>
  <AppVersion>15.0000</AppVersion>
  <Pages>2</Pages>
  <Words>730</Words>
  <Characters>4558</Characters>
  <CharactersWithSpaces>5609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dc:language>ru-RU</dc:language>
  <cp:lastModifiedBy/>
  <cp:lastPrinted>2022-06-07T08:00:00Z</cp:lastPrinted>
  <dcterms:modified xsi:type="dcterms:W3CDTF">2022-09-27T16:31:43Z</dcterms:modified>
  <cp:revision>181</cp:revision>
  <dc:subject/>
  <dc:title> </dc:title>
</cp:coreProperties>
</file>