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Администрация города Шарыпово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 Шарыпово Красноярского края</w:t>
      </w:r>
    </w:p>
    <w:p>
      <w:pPr>
        <w:pStyle w:val="Normal"/>
        <w:spacing w:lineRule="auto" w:line="240" w:before="0" w:after="0"/>
        <w:ind w:hanging="0" w:left="-1134" w:right="-568"/>
        <w:jc w:val="center"/>
        <w:rPr>
          <w:rFonts w:ascii="Times New Roman" w:hAnsi="Times New Roman" w:cs="Times New Roman"/>
          <w:b/>
          <w:strike/>
          <w:sz w:val="24"/>
          <w:szCs w:val="24"/>
          <w:u w:val="thick"/>
        </w:rPr>
      </w:pPr>
      <w:r>
        <w:rPr>
          <w:rFonts w:cs="Times New Roman" w:ascii="Times New Roman" w:hAnsi="Times New Roman"/>
          <w:b/>
          <w:strike/>
          <w:sz w:val="24"/>
          <w:szCs w:val="24"/>
          <w:u w:val="thick"/>
        </w:rPr>
      </w:r>
    </w:p>
    <w:p>
      <w:pPr>
        <w:pStyle w:val="Normal"/>
        <w:spacing w:lineRule="auto" w:line="240" w:before="0" w:after="0"/>
        <w:ind w:hanging="0" w:left="-1134" w:right="-568"/>
        <w:jc w:val="center"/>
        <w:rPr>
          <w:rFonts w:ascii="Times New Roman" w:hAnsi="Times New Roman" w:cs="Times New Roman"/>
          <w:b/>
          <w:strike/>
          <w:sz w:val="24"/>
          <w:szCs w:val="24"/>
          <w:u w:val="thick"/>
        </w:rPr>
      </w:pPr>
      <w:r>
        <w:rPr>
          <w:rFonts w:cs="Times New Roman" w:ascii="Times New Roman" w:hAnsi="Times New Roman"/>
          <w:b/>
          <w:strike/>
          <w:sz w:val="24"/>
          <w:szCs w:val="24"/>
          <w:u w:val="thick"/>
        </w:rPr>
      </w:r>
    </w:p>
    <w:p>
      <w:pPr>
        <w:pStyle w:val="ConsPlusCell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>
      <w:pPr>
        <w:pStyle w:val="ConsPlusCell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240" w:before="0" w:after="0"/>
        <w:ind w:firstLine="709"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hanging="0" w:right="-1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  <w:t>15.12.2021                                                                                                             № 272</w:t>
      </w:r>
    </w:p>
    <w:p>
      <w:pPr>
        <w:pStyle w:val="Normal"/>
        <w:spacing w:lineRule="auto" w:line="240" w:before="0" w:after="0"/>
        <w:ind w:hanging="0" w:right="-1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Normal"/>
        <w:spacing w:lineRule="auto" w:line="240" w:before="0" w:after="0"/>
        <w:ind w:hanging="0" w:right="-1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7"/>
          <w:szCs w:val="27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 утверждении Порядка и условий предоставления во владение </w:t>
      </w:r>
    </w:p>
    <w:p>
      <w:pPr>
        <w:pStyle w:val="Normal"/>
        <w:widowControl w:val="false"/>
        <w:spacing w:lineRule="auto" w:line="240" w:before="0" w:after="0"/>
        <w:rPr/>
      </w:pPr>
      <w:r>
        <w:rPr>
          <w:rFonts w:cs="Times New Roman" w:ascii="Times New Roman" w:hAnsi="Times New Roman"/>
          <w:sz w:val="28"/>
          <w:szCs w:val="28"/>
        </w:rPr>
        <w:t xml:space="preserve">и (или) пользование на долгосрочной основе социально ориентированным некоммерческим организациям муниципального имущества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муниципального образования «город Шарыпово Красноярского края», включенного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  <w:t xml:space="preserve">в перечень муниципального имущества, свободного от прав третьих лиц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-1"/>
          <w:sz w:val="28"/>
          <w:szCs w:val="28"/>
        </w:rPr>
        <w:t>(за исключением имущественных прав некоммерческих организаций)</w:t>
      </w:r>
    </w:p>
    <w:p>
      <w:pPr>
        <w:pStyle w:val="Normal"/>
        <w:spacing w:lineRule="auto" w:line="240" w:before="0" w:after="0"/>
        <w:ind w:hanging="0" w:right="-1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eastAsia="Times New Roman" w:cs="Times New Roman CYR" w:ascii="Times New Roman CYR" w:hAnsi="Times New Roman CYR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0" w:right="-1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законом от 06.10.2003 г. № 131-ФЗ                          «Об общих принципах организации местного самоуправления                                                в Российской Федерации», со ст. 31.1 </w:t>
      </w:r>
      <w:r>
        <w:rPr>
          <w:rFonts w:cs="Times New Roman" w:ascii="Times New Roman" w:hAnsi="Times New Roman"/>
          <w:sz w:val="28"/>
          <w:szCs w:val="28"/>
          <w:lang w:eastAsia="ru-RU"/>
        </w:rPr>
        <w:t>Федерального закона от 12.01.1996                                            № 7-ФЗ  «О некоммерческих организациях»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Федеральным законом                                  от 26.07.2006 № 135-ФЗ «О защите конкуренции», </w:t>
      </w:r>
      <w:r>
        <w:rPr>
          <w:rFonts w:cs="Times New Roman" w:ascii="Times New Roman" w:hAnsi="Times New Roman"/>
          <w:sz w:val="28"/>
          <w:szCs w:val="28"/>
        </w:rPr>
        <w:t>руководствуясь ст. 34 Устава города Шарыпово,</w:t>
      </w:r>
    </w:p>
    <w:p>
      <w:pPr>
        <w:pStyle w:val="ConsPlusCell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Утвердить Порядок и условия предоставления во владение и (или) пользование на долгосрочной основе социально ориентированным некоммерческим организациям муниципального имущества </w:t>
      </w:r>
      <w:r>
        <w:rPr>
          <w:rFonts w:cs="Times New Roman" w:ascii="Times New Roman" w:hAnsi="Times New Roman"/>
          <w:spacing w:val="-1"/>
          <w:sz w:val="28"/>
          <w:szCs w:val="28"/>
        </w:rPr>
        <w:t>муниципального образования «город Шарыпово Красноярского края», включенного в перечень муниципального имущества, свободного от прав третьих лиц                                        (за исключением имущественных прав некоммерческих организаций)</w:t>
      </w:r>
      <w:r>
        <w:rPr>
          <w:rFonts w:cs="Times New Roman" w:ascii="Times New Roman" w:hAnsi="Times New Roman"/>
          <w:sz w:val="28"/>
          <w:szCs w:val="28"/>
        </w:rPr>
        <w:t>, согласно приложению к настоящему постановлению.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Контроль за исполнением настоящего постановления возложить                      на руководителя КУМИ Администрации города Шарыпово Андриянову О.Г.</w:t>
      </w:r>
    </w:p>
    <w:p>
      <w:pPr>
        <w:pStyle w:val="ConsPlusCel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вступает в силу в день, следующий за днем его </w:t>
      </w:r>
      <w:r>
        <w:rPr>
          <w:rStyle w:val="FontStyle13"/>
          <w:sz w:val="28"/>
          <w:szCs w:val="28"/>
        </w:rPr>
        <w:t xml:space="preserve">официального опубликования в периодическом печатном издании «Официальный вестник города Шарыпово», и подлежит размещению на официальном </w:t>
      </w:r>
      <w:r>
        <w:rPr>
          <w:sz w:val="28"/>
          <w:szCs w:val="28"/>
        </w:rPr>
        <w:t xml:space="preserve">сайте муниципального образования города Шарыпово Красноярского края </w:t>
      </w:r>
      <w:r>
        <w:rPr>
          <w:sz w:val="28"/>
          <w:szCs w:val="28"/>
          <w:lang w:bidi="ru-RU"/>
        </w:rPr>
        <w:t>(www.gorodsharypovo.ru).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ind w:hanging="0" w:left="5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ind w:hanging="0" w:left="5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230" w:leader="none"/>
        </w:tabs>
        <w:spacing w:lineRule="auto" w:line="240" w:before="0" w:after="0"/>
        <w:ind w:hanging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230" w:leader="none"/>
        </w:tabs>
        <w:spacing w:lineRule="auto" w:line="240" w:before="0" w:after="0"/>
        <w:ind w:hanging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7230" w:leader="none"/>
        </w:tabs>
        <w:spacing w:lineRule="auto" w:line="240" w:before="0" w:after="0"/>
        <w:ind w:hanging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Глава города Шарыпово                                                               Н.А. Петровская </w:t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ind w:hanging="0"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ListParagraph"/>
        <w:tabs>
          <w:tab w:val="clear" w:pos="708"/>
          <w:tab w:val="left" w:pos="-57" w:leader="none"/>
          <w:tab w:val="left" w:pos="1026" w:leader="none"/>
        </w:tabs>
        <w:ind w:hanging="0" w:left="57"/>
        <w:jc w:val="both"/>
        <w:rPr>
          <w:sz w:val="27"/>
          <w:szCs w:val="27"/>
        </w:rPr>
      </w:pPr>
      <w:r>
        <w:rPr/>
        <w:t xml:space="preserve">        </w:t>
      </w:r>
    </w:p>
    <w:p>
      <w:pPr>
        <w:pStyle w:val="Normal"/>
        <w:widowControl w:val="false"/>
        <w:spacing w:lineRule="auto" w:line="240" w:before="0" w:after="0"/>
        <w:ind w:hanging="0" w:right="-1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Приложение 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 xml:space="preserve">к постановлению Администрации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города Шарыпово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от 15.12.2021  № 272</w:t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Порядок и условия </w:t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предоставления во владение и (или) пользование на долгосрочной основе социально ориентированным некоммерческим организациям муниципального имущества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муниципального образования </w:t>
      </w:r>
    </w:p>
    <w:p>
      <w:pPr>
        <w:pStyle w:val="ConsPlusTitle"/>
        <w:jc w:val="center"/>
        <w:rPr/>
      </w:pPr>
      <w:r>
        <w:rPr>
          <w:rFonts w:cs="Times New Roman" w:ascii="Times New Roman" w:hAnsi="Times New Roman"/>
          <w:spacing w:val="-1"/>
          <w:sz w:val="28"/>
          <w:szCs w:val="28"/>
        </w:rPr>
        <w:t>«город Шарыпово Красноярского края», включенного в перечень муниципального имущества, свободного от прав третьих лиц                                        (за исключением имущественных прав некоммерческих организаций)</w:t>
      </w: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 Настоящим Порядком определены условия предоставления социально ориентированным некоммерческим организациям                                (далее -  СО НКО, заявитель), во владение и (или) пользование муниципального имущества, включенного в Перечень муниципального имущества </w:t>
      </w:r>
      <w:r>
        <w:rPr>
          <w:rFonts w:cs="Times New Roman" w:ascii="Times New Roman" w:hAnsi="Times New Roman"/>
          <w:spacing w:val="-1"/>
          <w:sz w:val="28"/>
          <w:szCs w:val="28"/>
        </w:rPr>
        <w:t xml:space="preserve">муниципального образования «город Шарыпово Красноярского края», </w:t>
      </w:r>
      <w:r>
        <w:rPr>
          <w:rFonts w:cs="Times New Roman" w:ascii="Times New Roman" w:hAnsi="Times New Roman"/>
          <w:sz w:val="28"/>
          <w:szCs w:val="28"/>
        </w:rPr>
        <w:t>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 (или) пользование на долгосрочной основе (далее - Перечень).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Муниципальное имущество, включенное в Перечень, предоставляется СО НКО во владение и (или) пользование на следующих условиях: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1) </w:t>
      </w:r>
      <w:r>
        <w:rPr>
          <w:rFonts w:cs="Times New Roman" w:ascii="Times New Roman" w:hAnsi="Times New Roman"/>
          <w:sz w:val="28"/>
          <w:szCs w:val="28"/>
          <w:u w:val="single"/>
        </w:rPr>
        <w:t>в безвозмездное пользование</w:t>
      </w:r>
      <w:r>
        <w:rPr>
          <w:rFonts w:cs="Times New Roman" w:ascii="Times New Roman" w:hAnsi="Times New Roman"/>
          <w:sz w:val="28"/>
          <w:szCs w:val="28"/>
        </w:rPr>
        <w:t>, при условии осуществления СО НКО                  в соответствии с учредительными документами одного или нескольких видов деятельности, предусмотренных п. 1, 2 ст. 31.1 Федерального закона                            от 12.01.1996 № 7-ФЗ «О некоммерческих организациях», на территории муниципального образования «город Шарыпово Красноярского края»,                         в течение не менее 5 (пяти) лет до дня подачи указанной организацией заявления о предоставлении муниципального имущества в безвозмездное пользование;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2) </w:t>
      </w:r>
      <w:r>
        <w:rPr>
          <w:rFonts w:cs="Times New Roman" w:ascii="Times New Roman" w:hAnsi="Times New Roman"/>
          <w:sz w:val="28"/>
          <w:szCs w:val="28"/>
          <w:u w:val="single"/>
        </w:rPr>
        <w:t>в аренду</w:t>
      </w:r>
      <w:r>
        <w:rPr>
          <w:rFonts w:cs="Times New Roman" w:ascii="Times New Roman" w:hAnsi="Times New Roman"/>
          <w:sz w:val="28"/>
          <w:szCs w:val="28"/>
        </w:rPr>
        <w:t>, при условии осуществления СО НКО в соответствии               с учредительными документами одного или нескольких видов деятельности, предусмотренных п. 1, 2 ст. 31.1 Федерального от 12.01.1996 № 7-ФЗ                        «О некоммерческих организациях», на территории муниципального образования «город Шарыпово Красноярского края», в течение не менее                       1 (одного) года до подачи указанной организацией заявления                                      о предоставлении муниципального имущества в аренду.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Муниципальное имущество предоставляется в безвозмездное пользование или аренду на срок не менее 2 (двух) лет.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4. Муниципальное имущество предоставляется в безвозмездное пользование или в аренду СО НКО, зарегистрированным на территории муниципального образования «город Шарыпово Красноярского края»                      и соответствующим следующим условиям: 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не имеют просроченной задолженности по начисленным налогам, сборам и иным обязательным платежам в местный бюджет,                                       в государственные внебюджетные фонды за прошедший календарный год,         не имеют просроченной задолженности по арендной плате по договорам аренды муниципального имущества, по коммунальным платежам и оплате за эксплуатационное и техническое обслуживание по договорам аренды, безвозмездного пользования муниципальным имуществом;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не признаны банкротом в соответствии с Федеральным законом                    от 26.10.2002 № 127-ФЗ «О несостоятельности (банкротстве)»,                                   за исключением юридических лиц, предусмотренных статьей                                     65 Гражданского кодекса Российской Федерации;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не находятся в состоянии реорганизации, ликвидации;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деятельность не приостановлена в порядке, предусмотренном Кодексом Российской Федерации об административных правонарушениях;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 включены в перечень организаций, в отношении которых имеются сведения об их причастности к экстремистской деятельности или терроризму, предусмотренном п. 2 ст. 6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Некоммерческие организации - исполнители общественно полезных услуг, включенные в реестр некоммерческих организаций - исполнителей общественно полезных услуг, формируемый Министерством юстиции Российской Федерации и его территориальными органами, имеют право                           на приоритетное предоставление муниципального имущества в соответствии с настоящим Порядком.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В случае исключения некоммерческой организации из реестра некоммерческих организаций - исполнителей общественно полезных услуг право на приоритетное предоставление муниципального имущества утрачивается.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Муниципальное имущество, предоставленное в безвозмездное пользование или в аренду СО НКО, должно использоваться по целевому назначению для осуществления одного или нескольких видов деятельности, предусмотренных п.1, 2 ст. 31.1 Федерального закона от 12.01.1996 № 7-ФЗ «О некоммерческих организациях» и указываемых в договоре безвозмездного пользования или договоре аренды.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Размер годовой арендной платы составляет 50 (пятьдесят) процентов размера годовой платы, определяемой на основании отчета независимого оценщика в порядке, предусмотренном Федеральным законом от 29.07.1998 № 135-ФЗ «Об оценочной деятельности в Российской Федерации».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СО НКО не вправе передавать предоставленное муниципальное имущество в субаренду.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Муниципальное имущество не подлежит отчуждению в частную собственность, в том числе в собственность СО НКО, которым это имущество передано в пользование.</w:t>
      </w:r>
    </w:p>
    <w:p>
      <w:pPr>
        <w:pStyle w:val="22"/>
        <w:shd w:val="clear" w:fill="auto"/>
        <w:tabs>
          <w:tab w:val="clear" w:pos="708"/>
          <w:tab w:val="left" w:pos="1202" w:leader="none"/>
        </w:tabs>
        <w:spacing w:lineRule="auto" w:line="240" w:before="0" w:after="0"/>
        <w:ind w:firstLine="709"/>
        <w:jc w:val="both"/>
        <w:rPr/>
      </w:pPr>
      <w:r>
        <w:rPr>
          <w:sz w:val="28"/>
          <w:szCs w:val="28"/>
        </w:rPr>
        <w:t xml:space="preserve">8. Арендодателем и ссудодателем муниципального имущества, включенного в Перечень, является муниципальное образование                             «город Шарыпово Красноярского края» в лице Комитета по управлению муниципальным имуществом и земельными отношениями Администрации города Шарыпово (далее – КУМИ Администрации г. Шарыпово).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 СО НКО вправе расторгнуть договор безвозмездного пользования или договор аренды, уведомив об этом КУМИ Администрации г. Шарыпово                               не позднее чем за один месяц.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 При использовании муниципального имущества не по целевому назначению договор безвозмездного пользования или договор аренды может быть расторгнут по решению Арбитражного суда.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11. Перечень размещается: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 периодическом печатном издании «Официальный вестник                         города Шарыпово»;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 официальном сайте муниципального образования                                                 город Шарыпово www.gorodsharypovo.ru.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 СО НКО, заинтересованные в предоставлении муниципального имущества в безвозмездное пользование или в аренду,                                             подают в Администрацию города Шарыпово заявление на имя                               Главы города Шарыпово с указанием объекта муниципального имущества,                                    цели использования объекта муниципального имущества,  предусматривающей осуществление вида (видов) деятельности,                                        в соответствии с учредительными документами и срока предоставления имущества, по форме, согласно приложениям № 1, № 2                                                      к настоящему Порядку.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 заявлению прилагаются: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копии учредительных документов СО НКО (заверенные надлежащим образом);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копия документа, подтверждающего полномочия лица на осуществление действий от имени СО НКО (заверенного надлежащим образом);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выписка из ЕГРЮЛ;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сведения об отсутствии просроченной задолженности по начисленным налогам, сборам и иным обязательным платежам                                       в местный бюджет;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сведения о грантах, предоставленных СО НКО по результатам конкурсов в течение последних 5 (пяти) лет (при подаче заявления СО НКО                                о предоставлении муниципального имущества в безвозмездное пользование);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документ, подтверждающий, что СО НКО не </w:t>
      </w:r>
      <w:r>
        <w:rPr>
          <w:rFonts w:cs="Times New Roman" w:ascii="Times New Roman" w:hAnsi="Times New Roman"/>
          <w:sz w:val="28"/>
          <w:szCs w:val="28"/>
          <w:lang w:eastAsia="ru-RU"/>
        </w:rPr>
        <w:t>осуществляла</w:t>
      </w:r>
      <w:r>
        <w:rPr>
          <w:rFonts w:cs="Times New Roman" w:ascii="Times New Roman" w:hAnsi="Times New Roman"/>
          <w:sz w:val="28"/>
          <w:szCs w:val="28"/>
        </w:rPr>
        <w:t xml:space="preserve"> деятельность, приносящую доход за период, предшествующий подаче заявления - предыдущий год и отчетный период текущего года                                                       (при подаче заявления СО НКО о предоставлении муниципального имущества в безвозмездное пользование);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сведения, подтверждающие включение в реестр некоммерческих организаций - исполнителей общественно полезных услуг                                             (для некоммерческих организаций – исполнителей общественно                  полезных услуг).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КУМИ Администрации г. Шарыпово, при рассмотрении представленных некоммерческой организацией - исполнителем общественно полезных услуг документов, проверяет актуальность сведений о включении                  в реестр некоммерческих организаций - исполнителей общественно полезных услуг на информационном портале Министерства юстиции Российской Федерации.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Заявитель вправе по собственной инициативе представить копии свидетельства о государственной регистрации юридического лица и  свидетельства о постановке на учет в налоговом органе.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13. СО НКО вправе подать в отношении одного объекта муниципального имущества только одно заявление о предоставлении                      в безвозмездное пользование либо в аренду.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14. Заявление СО НКО с представленными документами передается                                     из Администрации города Шарыпово для рассмотрения                                                                в КУМИ Администрации г. Шарыпово в течение 2 рабочих дней                                              со дня поступления заявления.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КУМИ Администрации г. Шарыпово рассматривает представленное заявление и принимает решение в течение 30 календарных дней со дня поступления заявления из Администрации города Шарыпово.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15. Основанием для отказа в предоставлении муниципального имущества в аренду или безвозмездное пользование является следующее: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запрашиваемое имущество не включено в Перечень;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заявитель не отвечает требованиям, установленным в пункте                                          4 настоящего Порядка;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указанный в заявлении вид целевого использования муниципального имущества не относится к видам деятельности, предусмотренным                                            ст. 31.1 Федерального закона от 12.01.1996 № 7-ФЗ «О некоммерческих организациях», либо не назван в учредительном документе в качестве вида деятельности заявителя;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 представлены документы, перечисленные в пункте 12 настоящего Порядка;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нахождение заявителя в процессе ликвидации;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возбуждение Арбитражным судом в отношении заявителя дела                        о несостоятельности (банкротстве);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наличие вступившего в силу решения Арбитражного суда                                     о досрочном расторжении ранее заключенного с заявителем договора аренды или договора безвозмездного пользования, в отношении указанного                                  в заявлении муниципального имущества, в связи с существенным нарушением заявителем условий договора аренды или договора безвозмездного пользования.</w:t>
      </w:r>
    </w:p>
    <w:p>
      <w:pPr>
        <w:pStyle w:val="ConsPlus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Отказ по вышеуказанным основаниям не препятствует повторному обращению СО НКО для получения муниципального имущества, включенного в Перечень, в аренду или безвозмездное пользование                        после устранения причин, послуживших основанием для отказа.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 В случае принятия решения о заключении договора безвозмездного пользования либо договора аренды КУМИ Администрации г. Шарыпово,                              в течение 10 календарных дней, заключает с СО НКО                                  соответствующий договор.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принятия решения об отказе в предоставлении муниципального имущества, включенного в Перечень, КУМИ Администрации г. Шарыпово подготавливает и направляет в адрес СО НКО уведомление об отказе.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Уведомление об отказе в предоставлении муниципального имущества направляется заявителю в течение 3 календарных дней со дня принятия такого решения.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</w:rPr>
        <w:t xml:space="preserve">17.  В случае поступления двух и более заявлений на один объект муниципального имущества, включенный в Перечень, от заявителей,                          один из которых является некоммерческой организацией – исполнителем общественно полезных услуг, преимущественное право на заключение договора аренды или договора безвозмездного пользования имеет некоммерческая организация – </w:t>
      </w:r>
      <w:r>
        <w:rPr>
          <w:rFonts w:cs="Times New Roman" w:ascii="Times New Roman" w:hAnsi="Times New Roman"/>
          <w:sz w:val="28"/>
          <w:szCs w:val="28"/>
          <w:lang w:eastAsia="ru-RU"/>
        </w:rPr>
        <w:t>исполнитель общественно полезных услуг.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иных случаях, при поступлении двух и более заявлений на один объект муниципального имущества, включенный в Перечень, преимущественное право на заключение договора аренды или договора безвозмездного пользования имеет заявитель, обладающий правом аренды или безвозмездного пользования указанным объектом муниципального имущества на момент подачи заявления и добросовестно исполнявший свои обязанности в течение срока действия договора.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случае поступления двух и более заявлений на один объект муниципального имущества, включенный в Перечень, не обремененный правами третьих лиц, при условии, что одним из заявителей не является некоммерческая организация – 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исполнитель общественно полезных услуг, </w:t>
      </w:r>
      <w:r>
        <w:rPr>
          <w:rFonts w:cs="Times New Roman" w:ascii="Times New Roman" w:hAnsi="Times New Roman"/>
          <w:sz w:val="28"/>
          <w:szCs w:val="28"/>
        </w:rPr>
        <w:t xml:space="preserve">преимущественное право на заключение договора аренды или договора безвозмездного пользования на указанный объект муниципального имущества имеет заявитель, первым обратившийся с заявлением                                      в Администрацию города Шарыпово.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 № 1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Порядку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/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Главе города  Шарыпово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от 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</w:t>
      </w:r>
      <w:r>
        <w:rPr>
          <w:rFonts w:cs="Times New Roman" w:ascii="Times New Roman" w:hAnsi="Times New Roman"/>
        </w:rPr>
        <w:t>(наименование социально ориентированной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некоммерческой организации)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</w:rPr>
        <w:t xml:space="preserve">                                                </w:t>
      </w:r>
      <w:r>
        <w:rPr>
          <w:rFonts w:cs="Times New Roman" w:ascii="Times New Roman" w:hAnsi="Times New Roman"/>
        </w:rPr>
        <w:t>(адрес места нахождения)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</w:t>
      </w:r>
      <w:r>
        <w:rPr>
          <w:rFonts w:cs="Times New Roman" w:ascii="Times New Roman" w:hAnsi="Times New Roman"/>
        </w:rPr>
        <w:t>(почтовый адрес)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_________________________              ______________________</w:t>
      </w:r>
    </w:p>
    <w:p>
      <w:pPr>
        <w:pStyle w:val="Normal"/>
        <w:widowControl w:val="false"/>
        <w:tabs>
          <w:tab w:val="clear" w:pos="708"/>
          <w:tab w:val="left" w:pos="5660" w:leader="none"/>
        </w:tabs>
        <w:spacing w:lineRule="auto" w:line="240" w:before="0" w:after="0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</w:t>
      </w:r>
      <w:r>
        <w:rPr>
          <w:rFonts w:cs="Times New Roman" w:ascii="Times New Roman" w:hAnsi="Times New Roman"/>
        </w:rPr>
        <w:t>ИНН                                                              ОГРН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140"/>
      <w:bookmarkEnd w:id="0"/>
      <w:r>
        <w:rPr>
          <w:rFonts w:cs="Times New Roman" w:ascii="Times New Roman" w:hAnsi="Times New Roman"/>
          <w:b/>
          <w:sz w:val="24"/>
          <w:szCs w:val="24"/>
        </w:rPr>
        <w:t xml:space="preserve">Заявление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 заключении договора безвозмездного пользования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Прошу заключить договор безвозмездного пользования в отношении следующего муниципального имущества</w:t>
      </w:r>
      <w:r>
        <w:rPr>
          <w:rFonts w:cs="Times New Roman" w:ascii="Times New Roman" w:hAnsi="Times New Roman"/>
        </w:rPr>
        <w:t xml:space="preserve">:__________________________________________________________  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_____________________________________________________, </w:t>
      </w:r>
      <w:r>
        <w:rPr>
          <w:rFonts w:cs="Times New Roman" w:ascii="Times New Roman" w:hAnsi="Times New Roman"/>
          <w:sz w:val="24"/>
          <w:szCs w:val="24"/>
        </w:rPr>
        <w:t>расположенного по адресу:</w:t>
      </w:r>
      <w:r>
        <w:rPr>
          <w:rFonts w:cs="Times New Roman" w:ascii="Times New Roman" w:hAnsi="Times New Roman"/>
        </w:rPr>
        <w:t xml:space="preserve"> 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____________________________________________________________________________________                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Виды деятельности, для осуществления которых  СО НКО  обязуется использовать муниципальное имущество (целевое назначение имущества) </w:t>
      </w:r>
      <w:r>
        <w:rPr>
          <w:rFonts w:cs="Times New Roman" w:ascii="Times New Roman" w:hAnsi="Times New Roman"/>
        </w:rPr>
        <w:t>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Виды деятельности, осуществляемые в соответствии с учредительными документами, в течение последних 5 (пяти) лет и на момент подачи настоящего заявления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Сведения о грантах, предоставленных СО НКО по результатам                                  конкурсов в течение последних 5 (пяти) лет___________________________________________________________________________________________________________________________________________________________________________________________________________________________________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предоставления муниципального имущества: 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                                                   </w:t>
      </w:r>
      <w:r>
        <w:rPr>
          <w:rFonts w:cs="Times New Roman" w:ascii="Times New Roman" w:hAnsi="Times New Roman"/>
        </w:rPr>
        <w:t>(перечень документов)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Даю  согласие на обработку своих персональных данных,   указанных   в  заявлении  и  приложенных  к  нему  документах, в соответствии с законодательством                             Российской Федерации.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«____»  ______________   _____ г.      _______________/_______________________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/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                    </w:t>
      </w:r>
      <w:r>
        <w:rPr>
          <w:rFonts w:cs="Times New Roman" w:ascii="Times New Roman" w:hAnsi="Times New Roman"/>
        </w:rPr>
        <w:t>(подпись)                    (расшифровка подписи)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 № 2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Порядку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/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Главе города  Шарыпово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от 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</w:t>
      </w:r>
      <w:r>
        <w:rPr>
          <w:rFonts w:cs="Times New Roman" w:ascii="Times New Roman" w:hAnsi="Times New Roman"/>
        </w:rPr>
        <w:t>(наименование социально ориентированной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некоммерческой организации)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</w:t>
      </w:r>
      <w:r>
        <w:rPr>
          <w:rFonts w:cs="Times New Roman" w:ascii="Times New Roman" w:hAnsi="Times New Roman"/>
        </w:rPr>
        <w:t>(адрес места нахождения)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</w:t>
      </w:r>
      <w:r>
        <w:rPr>
          <w:rFonts w:cs="Times New Roman" w:ascii="Times New Roman" w:hAnsi="Times New Roman"/>
        </w:rPr>
        <w:t>(почтовый адрес)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              ______________________</w:t>
      </w:r>
    </w:p>
    <w:p>
      <w:pPr>
        <w:pStyle w:val="Normal"/>
        <w:widowControl w:val="false"/>
        <w:tabs>
          <w:tab w:val="clear" w:pos="708"/>
          <w:tab w:val="left" w:pos="5660" w:leader="none"/>
        </w:tabs>
        <w:spacing w:lineRule="auto" w:line="240" w:before="0" w:after="0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</w:t>
      </w:r>
      <w:r>
        <w:rPr>
          <w:rFonts w:cs="Times New Roman" w:ascii="Times New Roman" w:hAnsi="Times New Roman"/>
        </w:rPr>
        <w:t>ИНН                                                              ОГРН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right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Заявление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 заключении договора аренды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Прошу заключить договор аренды в отношении следующего муниципального имущества</w:t>
      </w:r>
      <w:r>
        <w:rPr>
          <w:rFonts w:cs="Times New Roman" w:ascii="Times New Roman" w:hAnsi="Times New Roman"/>
        </w:rPr>
        <w:t xml:space="preserve">:_________________________________________________________________________                                                                   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 xml:space="preserve">_____________________________________________________, </w:t>
      </w:r>
      <w:r>
        <w:rPr>
          <w:rFonts w:cs="Times New Roman" w:ascii="Times New Roman" w:hAnsi="Times New Roman"/>
          <w:sz w:val="24"/>
          <w:szCs w:val="24"/>
        </w:rPr>
        <w:t>расположенного по адресу:</w:t>
      </w:r>
      <w:r>
        <w:rPr>
          <w:rFonts w:cs="Times New Roman" w:ascii="Times New Roman" w:hAnsi="Times New Roman"/>
        </w:rPr>
        <w:t xml:space="preserve"> 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____________________________________________________________________________________                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Виды деятельности, для осуществления которых  СО НКО  обязуется использовать муниципальное имущество (целевое назначение имущества) </w:t>
      </w:r>
      <w:r>
        <w:rPr>
          <w:rFonts w:cs="Times New Roman" w:ascii="Times New Roman" w:hAnsi="Times New Roman"/>
        </w:rPr>
        <w:t>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Виды деятельности, осуществляемые в соответствии с учредительными документами, в течение 1 (одного) года до подачи настоящего заявления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Срок предоставления муниципального имущества: 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Приложение: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   </w:t>
      </w:r>
      <w:r>
        <w:rPr>
          <w:rFonts w:cs="Times New Roman" w:ascii="Times New Roman" w:hAnsi="Times New Roman"/>
        </w:rPr>
        <w:t>(перечень документов)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Даю  согласие на обработку своих персональных данных,   указанных   в  заявлении  и  приложенных  к  нему  документах, в соответствии с законодательством                             Российской Федерации.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Дата «____»  ______________   _____ г.      _______________/_______________________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/>
        <w:jc w:val="both"/>
        <w:outlineLvl w:val="0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                                                                               </w:t>
      </w:r>
      <w:r>
        <w:rPr>
          <w:rFonts w:cs="Times New Roman" w:ascii="Times New Roman" w:hAnsi="Times New Roman"/>
        </w:rPr>
        <w:t>(подпись)                    (расшифровка подписи)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206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206" w:leader="none"/>
        </w:tabs>
        <w:spacing w:before="0" w:after="20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Sylfaen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2"/>
      </w:numPr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sz w:val="24"/>
      <w:szCs w:val="20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1">
    <w:name w:val="WW8Num4z1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St3z0">
    <w:name w:val="WW8NumSt3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Style14">
    <w:name w:val="Основной текст с отступом Знак"/>
    <w:qFormat/>
    <w:rPr>
      <w:rFonts w:ascii="Times New Roman" w:hAnsi="Times New Roman" w:eastAsia="Times New Roman" w:cs="Times New Roman"/>
      <w:sz w:val="28"/>
      <w:szCs w:val="20"/>
    </w:rPr>
  </w:style>
  <w:style w:type="character" w:styleId="Style15">
    <w:name w:val="Название Знак"/>
    <w:qFormat/>
    <w:rPr>
      <w:rFonts w:ascii="Times New Roman" w:hAnsi="Times New Roman" w:eastAsia="Times New Roman" w:cs="Times New Roman"/>
      <w:b/>
      <w:sz w:val="28"/>
      <w:szCs w:val="20"/>
    </w:rPr>
  </w:style>
  <w:style w:type="character" w:styleId="1">
    <w:name w:val="Заголовок №1_"/>
    <w:qFormat/>
    <w:rPr>
      <w:rFonts w:ascii="Times New Roman" w:hAnsi="Times New Roman" w:eastAsia="Times New Roman" w:cs="Times New Roman"/>
      <w:b/>
      <w:bCs/>
      <w:spacing w:val="-5"/>
      <w:sz w:val="26"/>
      <w:szCs w:val="26"/>
      <w:shd w:fill="FFFFFF" w:val="clear"/>
    </w:rPr>
  </w:style>
  <w:style w:type="character" w:styleId="Style16">
    <w:name w:val="Основной текст_"/>
    <w:qFormat/>
    <w:rPr>
      <w:rFonts w:ascii="Times New Roman" w:hAnsi="Times New Roman" w:eastAsia="Times New Roman" w:cs="Times New Roman"/>
      <w:spacing w:val="-2"/>
      <w:sz w:val="21"/>
      <w:szCs w:val="21"/>
      <w:shd w:fill="FFFFFF" w:val="clear"/>
    </w:rPr>
  </w:style>
  <w:style w:type="character" w:styleId="11">
    <w:name w:val="Основной текст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2"/>
      <w:w w:val="100"/>
      <w:position w:val="0"/>
      <w:sz w:val="21"/>
      <w:sz w:val="21"/>
      <w:szCs w:val="21"/>
      <w:u w:val="none"/>
      <w:shd w:fill="FFFFFF" w:val="clear"/>
      <w:vertAlign w:val="baseline"/>
      <w:lang w:val="ru-RU"/>
    </w:rPr>
  </w:style>
  <w:style w:type="character" w:styleId="Sylfaen4pt0pt">
    <w:name w:val="Основной текст + Sylfaen;4 pt;Интервал 0 pt"/>
    <w:qFormat/>
    <w:rPr>
      <w:rFonts w:ascii="Sylfaen" w:hAnsi="Sylfaen" w:eastAsia="Sylfaen" w:cs="Sylfae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8"/>
      <w:sz w:val="8"/>
      <w:szCs w:val="8"/>
      <w:u w:val="none"/>
      <w:shd w:fill="FFFFFF" w:val="clear"/>
      <w:vertAlign w:val="baseline"/>
    </w:rPr>
  </w:style>
  <w:style w:type="character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2">
    <w:name w:val="Основной текст (2)_"/>
    <w:basedOn w:val="Style13"/>
    <w:qFormat/>
    <w:rPr>
      <w:rFonts w:ascii="Times New Roman" w:hAnsi="Times New Roman" w:eastAsia="Times New Roman" w:cs="Times New Roman"/>
      <w:shd w:fill="FFFFFF" w:val="clear"/>
    </w:rPr>
  </w:style>
  <w:style w:type="paragraph" w:styleId="Style17">
    <w:name w:val="Заголовок"/>
    <w:basedOn w:val="Normal"/>
    <w:next w:val="BodyText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0"/>
      <w:lang w:val="ru-RU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Абзац списка"/>
    <w:basedOn w:val="Normal"/>
    <w:qFormat/>
    <w:pPr>
      <w:spacing w:before="0" w:after="200"/>
      <w:ind w:hanging="0" w:left="720"/>
      <w:contextualSpacing/>
    </w:pPr>
    <w:rPr/>
  </w:style>
  <w:style w:type="paragraph" w:styleId="BodyTextIndent">
    <w:name w:val="Body Text Indent"/>
    <w:basedOn w:val="Normal"/>
    <w:pPr>
      <w:spacing w:lineRule="auto" w:line="240" w:before="0" w:after="0"/>
      <w:ind w:hanging="0" w:left="2610"/>
      <w:jc w:val="center"/>
    </w:pPr>
    <w:rPr>
      <w:rFonts w:ascii="Times New Roman" w:hAnsi="Times New Roman" w:eastAsia="Times New Roman" w:cs="Times New Roman"/>
      <w:sz w:val="28"/>
      <w:szCs w:val="20"/>
      <w:lang w:val="ru-RU"/>
    </w:rPr>
  </w:style>
  <w:style w:type="paragraph" w:styleId="12">
    <w:name w:val="Заголовок №1"/>
    <w:basedOn w:val="Normal"/>
    <w:qFormat/>
    <w:pPr>
      <w:widowControl w:val="false"/>
      <w:shd w:val="clear" w:fill="FFFFFF"/>
      <w:spacing w:lineRule="exact" w:line="322" w:before="0" w:after="480"/>
      <w:jc w:val="both"/>
      <w:outlineLvl w:val="0"/>
    </w:pPr>
    <w:rPr>
      <w:rFonts w:ascii="Times New Roman" w:hAnsi="Times New Roman" w:eastAsia="Times New Roman" w:cs="Times New Roman"/>
      <w:b/>
      <w:bCs/>
      <w:spacing w:val="-5"/>
      <w:sz w:val="26"/>
      <w:szCs w:val="26"/>
      <w:lang w:val="ru-RU"/>
    </w:rPr>
  </w:style>
  <w:style w:type="paragraph" w:styleId="21">
    <w:name w:val="Основной текст2"/>
    <w:basedOn w:val="Normal"/>
    <w:qFormat/>
    <w:pPr>
      <w:widowControl w:val="false"/>
      <w:shd w:val="clear" w:fill="FFFFFF"/>
      <w:spacing w:lineRule="exact" w:line="322" w:before="480" w:after="0"/>
    </w:pPr>
    <w:rPr>
      <w:rFonts w:ascii="Times New Roman" w:hAnsi="Times New Roman" w:eastAsia="Times New Roman" w:cs="Times New Roman"/>
      <w:spacing w:val="-2"/>
      <w:sz w:val="21"/>
      <w:szCs w:val="21"/>
      <w:lang w:val="ru-RU"/>
    </w:rPr>
  </w:style>
  <w:style w:type="paragraph" w:styleId="Style20">
    <w:name w:val="Знак"/>
    <w:basedOn w:val="Normal"/>
    <w:qFormat/>
    <w:pPr>
      <w:spacing w:lineRule="auto" w:line="240" w:before="280" w:after="280"/>
    </w:pPr>
    <w:rPr>
      <w:rFonts w:ascii="Tahoma" w:hAnsi="Tahoma" w:eastAsia="Times New Roman" w:cs="Tahoma"/>
      <w:sz w:val="20"/>
      <w:szCs w:val="20"/>
      <w:lang w:val="en-US"/>
    </w:rPr>
  </w:style>
  <w:style w:type="paragraph" w:styleId="ConsPlusCell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21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lineRule="auto" w:line="240" w:before="0" w:after="0"/>
      <w:ind w:hanging="0" w:left="720"/>
    </w:pPr>
    <w:rPr>
      <w:rFonts w:ascii="Times New Roman" w:hAnsi="Times New Roman" w:eastAsia="Times New Roman" w:cs="Times New Roman"/>
      <w:sz w:val="20"/>
      <w:szCs w:val="20"/>
    </w:rPr>
  </w:style>
  <w:style w:type="paragraph" w:styleId="HTML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zh-CN" w:bidi="ar-SA"/>
    </w:rPr>
  </w:style>
  <w:style w:type="paragraph" w:styleId="Style22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zh-CN" w:bidi="ar-SA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exact" w:line="266" w:before="120" w:after="240"/>
      <w:ind w:hanging="360"/>
    </w:pPr>
    <w:rPr>
      <w:rFonts w:ascii="Times New Roman" w:hAnsi="Times New Roman" w:eastAsia="Times New Roman" w:cs="Times New Roman"/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1026</TotalTime>
  <Application>LibreOffice/7.6.4.1$Windows_X86_64 LibreOffice_project/e19e193f88cd6c0525a17fb7a176ed8e6a3e2aa1</Application>
  <AppVersion>15.0000</AppVersion>
  <Pages>12</Pages>
  <Words>1919</Words>
  <Characters>18530</Characters>
  <CharactersWithSpaces>24009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2020-03-03T11:38:00Z</dcterms:created>
  <dc:creator>Пользователь</dc:creator>
  <dc:description/>
  <dc:language>ru-RU</dc:language>
  <cp:lastModifiedBy>Пользователь Windows</cp:lastModifiedBy>
  <cp:lastPrinted>2021-10-15T18:28:00Z</cp:lastPrinted>
  <dcterms:modified xsi:type="dcterms:W3CDTF">2021-12-20T10:46:00Z</dcterms:modified>
  <cp:revision>1438</cp:revision>
  <dc:subject/>
  <dc:title>С О Г Л А С О В А Н И 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