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08.06.2022</w:t>
      </w: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№</w:t>
      </w:r>
      <w:r>
        <w:rPr>
          <w:rFonts w:cs="Times New Roman" w:ascii="Times New Roman" w:hAnsi="Times New Roman"/>
          <w:sz w:val="28"/>
          <w:szCs w:val="28"/>
          <w:lang w:val="en-US"/>
        </w:rPr>
        <w:t>185</w:t>
      </w:r>
    </w:p>
    <w:p>
      <w:pPr>
        <w:pStyle w:val="Style2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внесении изменений в постановление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20.05.2022 № 162)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ПОСТАНОВЛЯЮ: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1. Внести в приложение к постановлению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от 26.09.2014 № 222, от 18.05.2015 № 86, от 29.01.2016 № 15, от 16.05.2016 № 76, от 26.08.2016 № 166, от 16.12.2016 № 250, от 30.01.2017 № 24, от 25.07.2017 № 139, от 06.10.2017 № 187, от 24.11.2017 № 252, от 21.12.2017 № 286, от 29.12.2017 № 305, от 08.02.2018 № 36, от 16.05.2018 № 123, от 30.08.2018 № 202, от 26.12.2018 № 355, от 26.06.2019 № 139, от 25.09.2019 № 190, от 11.12.2019 № 269, от 06.05.2020 № 91, от 17.09.2020 № 182, от 22.09.2020 № 192, от 02.11.2020 № 237, от 19.01.2021 № 8, от 19.02.2021 № 38, от 14.10.2021 № 204, от 11.01.2022 № 13, от 20.05.2022 № 162) следующие изменения: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1.1. в абзаце 4 подпункта 4.7.2.  пункта 4.7 раздела 4 «Выплаты стимулирующего характера» цифру «22224» заменить цифрой «24447».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2. 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cs="Times New Roman" w:ascii="Times New Roman" w:hAnsi="Times New Roman"/>
            <w:sz w:val="24"/>
            <w:szCs w:val="24"/>
          </w:rPr>
          <w:t>www.gorodsharypovo.ru</w:t>
        </w:r>
      </w:hyperlink>
      <w:r>
        <w:rPr>
          <w:rFonts w:cs="Times New Roman" w:ascii="Times New Roman" w:hAnsi="Times New Roman"/>
          <w:sz w:val="24"/>
          <w:szCs w:val="24"/>
        </w:rPr>
        <w:t>) и применяется к правоотношениям, возникшим с 01 июня 2022 года.</w:t>
      </w:r>
    </w:p>
    <w:p>
      <w:pPr>
        <w:pStyle w:val="Normal"/>
        <w:tabs>
          <w:tab w:val="clear" w:pos="708"/>
          <w:tab w:val="left" w:pos="453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vanish/>
          <w:szCs w:val="28"/>
          <w:lang w:val="ru-RU" w:eastAsia="ru-RU"/>
        </w:rPr>
      </w:pPr>
      <w:r>
        <w:rPr>
          <w:rFonts w:cs="Times New Roman" w:ascii="Times New Roman" w:hAnsi="Times New Roman"/>
          <w:sz w:val="24"/>
          <w:szCs w:val="24"/>
        </w:rPr>
        <w:t>Глава города Шарыпово</w:t>
        <w:tab/>
        <w:tab/>
        <w:tab/>
        <w:tab/>
        <w:tab/>
        <w:tab/>
        <w:t xml:space="preserve">    В.Г. Хохлов</w:t>
      </w:r>
      <w:bookmarkStart w:id="0" w:name="_PictureBullets"/>
      <w:bookmarkEnd w:id="0"/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24pt;height:17.95pt" o:bullet="t">
        <v:imagedata r:id="rId1" o:title=""/>
      </v:shape>
    </w:pict>
  </w:numPicBullet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2z0">
    <w:name w:val="WW8Num2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character" w:styleId="WW--">
    <w:name w:val="WW-Интернет-ссылка"/>
    <w:qFormat/>
    <w:rPr>
      <w:rFonts w:cs="Times New Roman"/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cs="Times New Roman"/>
      <w:sz w:val="28"/>
      <w:szCs w:val="20"/>
      <w:lang w:val="ru-RU"/>
    </w:rPr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2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3">
    <w:name w:val="Абзац списка"/>
    <w:basedOn w:val="Normal"/>
    <w:qFormat/>
    <w:pPr>
      <w:spacing w:before="0" w:after="200"/>
      <w:ind w:left="720" w:hanging="0"/>
      <w:contextualSpacing/>
    </w:pPr>
    <w:rPr>
      <w:rFonts w:eastAsia="Calibri"/>
    </w:rPr>
  </w:style>
  <w:style w:type="paragraph" w:styleId="Style24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1204</TotalTime>
  <Application>LibreOffice/7.5.5.2$Windows_X86_64 LibreOffice_project/ca8fe7424262805f223b9a2334bc7181abbcbf5e</Application>
  <AppVersion>15.0000</AppVersion>
  <Pages>1</Pages>
  <Words>298</Words>
  <Characters>1765</Characters>
  <CharactersWithSpaces>2171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2015-03-25T10:49:00Z</dcterms:created>
  <dc:creator>1Servis</dc:creator>
  <dc:description/>
  <cp:keywords/>
  <dc:language>ru-RU</dc:language>
  <cp:lastModifiedBy>Admin</cp:lastModifiedBy>
  <cp:lastPrinted>2022-06-06T13:51:00Z</cp:lastPrinted>
  <dcterms:modified xsi:type="dcterms:W3CDTF">2022-06-14T21:34:00Z</dcterms:modified>
  <cp:revision>99</cp:revision>
  <dc:subject/>
  <dc:title/>
</cp:coreProperties>
</file>