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-709" w:hanging="0"/>
        <w:jc w:val="center"/>
        <w:rPr/>
      </w:pPr>
      <w:r>
        <w:rPr>
          <w:b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>
          <w:sz w:val="28"/>
          <w:szCs w:val="28"/>
        </w:rPr>
      </w:pPr>
      <w:r>
        <w:rPr>
          <w:sz w:val="28"/>
          <w:szCs w:val="28"/>
        </w:rPr>
        <w:t>21.06.2021                                                                                                   №121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12.11.2020 №256, от 23.03.2021 №63; от 30.04.2021 №92)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№37),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12.11.2020 №256, от 23.03.2021 №63; от 30.04.2021 №92) 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/>
      </w:pPr>
      <w:r>
        <w:rPr>
          <w:sz w:val="28"/>
          <w:szCs w:val="28"/>
        </w:rPr>
        <w:t xml:space="preserve">1.1. 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столбце «Объем финансирования  муниципальной программы» цифры «116 339,74; 14 519,09; 17 440,41;1 014,79» заменить на цифры «117 089,74; 15 269,09; 18 190,41; 1 764,79»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  в столбце 9 и 12 цифры «14 519,09; 43 076,09» заменить на цифры  «15 269,09; 43 826,09»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2  в столбце 9 и 12 цифры «14 519,09; 43 076,09» заменить на цифры  «15 269,09; 43 826,09»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строке  3  в столбце 9 и 12 цифры «12 788,45; 38 260,25» заменить на цифры  «13 338,45; 38 810,25»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 В строке  4  в столбце 9 и 12 цифры «12 788,45; 38 260,25» заменить на цифры  «13 338,45; 38 810,25»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1.2.5. В строке  5  в столбце 9 и 12 цифры «300,00; 900,00» заменить на цифры  «500,00; 1 100,00»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1.2.6. В строке  6  в столбце 9 и 12 цифры «300,00; 900,00» заменить на цифры  «500,00; 1 100,00»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 В строке 1 в столбце 5 и 8 цифры «14 519,09; 43 076,09» заменить на цифры «15 269,09; 43 826,09»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 В строке 1.3 в столбце 5 и 8 цифры «1 014,79; 2 551,19» заменить на цифры «1 764,79; 3 301,19»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В строке 2 в столбце 5 и 8 цифры «12 788, 45; 38 260,25» заменить на цифры «13 338,45; 38 810,25»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В строке 2.3 в столбце 5 и 8 цифры «826,75; 2 363,15» заменить на цифры «1 376,75; 2 913,15»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 В строке 3 в столбце 5 и 8 цифры «300,00; 900,00» заменить на цифры «500,00; 1 100,00»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1.3.6. В строке 3.3 в столбце 5 и 8 цифры «0,00; 0,00» заменить на цифры «200,00; 200,00» соответственно.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приложение №4 к муниципальной программе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1.6  в столбце 5 цифру «8 035,93» заменить на цифру «8 091,93»;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 2.4.  в столбце 5 цифру «100,00» заменить на цифру «220,90».</w:t>
      </w:r>
    </w:p>
    <w:p>
      <w:pPr>
        <w:pStyle w:val="Normal"/>
        <w:tabs>
          <w:tab w:val="clear" w:pos="709"/>
          <w:tab w:val="left" w:pos="284" w:leader="none"/>
          <w:tab w:val="left" w:pos="426" w:leader="none"/>
        </w:tabs>
        <w:autoSpaceDE w:val="false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 В приложении №5 к муниципальной программе "Молодежь города Шарыпово в XXI веке", подпрограммы «Вовлечение молодежи в социальную практику», реализуемой в рамках муниципальной программы «Молодежь города Шарыпово в XXI веке"», в раздел 1 «Паспорт подпрограммы»,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столбце «Объем финансирования муниципальной подпрограммы» цифры «101 702,81; 12 788,45; 14 021,39; 826,75» заменить на цифры «102 252,81; 13 338,45; 14 571,39; 1 376,75»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№2 к подпрограмме «Вовлечение молодежи в социальную практику», реализуемой в рамках муниципальной программы "Молодежь города Шарыпово в XXI веке", в таблице «Перечень мероприятий подпрограммы «Вовлечение молодежи в социальную практику»»,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 В строке 1 в столбце 8 и 11 цифры «12 788,45; 38 260,25» заменить на цифры «13 338,45; 38 810,25»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Дополнить строкой 1.6. следующего содержания:</w:t>
      </w:r>
    </w:p>
    <w:tbl>
      <w:tblPr>
        <w:tblW w:w="93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567"/>
        <w:gridCol w:w="567"/>
        <w:gridCol w:w="708"/>
        <w:gridCol w:w="1276"/>
        <w:gridCol w:w="567"/>
        <w:gridCol w:w="709"/>
        <w:gridCol w:w="567"/>
        <w:gridCol w:w="709"/>
        <w:gridCol w:w="866"/>
        <w:gridCol w:w="649"/>
      </w:tblGrid>
      <w:tr>
        <w:trPr>
          <w:trHeight w:val="1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0710074570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108" w:righ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Увеличение численности молодежи участвовавших в мероприятиях</w:t>
            </w:r>
          </w:p>
        </w:tc>
      </w:tr>
    </w:tbl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Дополнить строкой 2.5. следующего содержания: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567"/>
        <w:gridCol w:w="567"/>
        <w:gridCol w:w="708"/>
        <w:gridCol w:w="1276"/>
        <w:gridCol w:w="567"/>
        <w:gridCol w:w="709"/>
        <w:gridCol w:w="567"/>
        <w:gridCol w:w="709"/>
        <w:gridCol w:w="866"/>
        <w:gridCol w:w="649"/>
      </w:tblGrid>
      <w:tr>
        <w:trPr>
          <w:trHeight w:val="1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0710074570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108" w:righ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494,00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494,00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Будет приобретено оборудования для уличных мероприятий на иные цели</w:t>
            </w:r>
          </w:p>
        </w:tc>
      </w:tr>
    </w:tbl>
    <w:p>
      <w:pPr>
        <w:pStyle w:val="Normal"/>
        <w:tabs>
          <w:tab w:val="left" w:pos="709" w:leader="none"/>
        </w:tabs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284" w:leader="none"/>
          <w:tab w:val="left" w:pos="426" w:leader="none"/>
        </w:tabs>
        <w:autoSpaceDE w:val="false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приложение №6 к муниципальной программе "Молодежь города Шарыпово в XXI веке", подпрограммы «Патриотическое воспитание молодежи города Шарыпово», реализуемой в рамках муниципальной программы «Молодежь города Шарыпово в XXI веке"», в раздел 1 «Паспорт подпрограммы»,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столбце «Объем финансирования муниципальной подпрограммы» цифры «3 661,75; 300,00; 586,44; 0,00»  заменить на цифры «3 861,75; 500,00; 786,44; 200,00» соответственно.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В приложение №2 к подпрограмме «Патриотическое воспитание молодежи города Шарыпово», реализуемой в рамках муниципальной программы «Молодежь города Шарыпово в XXI веке"», в таблице «Перечень мероприятий подпрограммы «Патриотическое воспитание молодежи города Шарыпово», внести следующие изменения:  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  В строке 1 в столбце 8 и 11 цифры «300,00; 900,00» заменить на цифры «500,00; 1 100;00»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Дополнить строкой 1.2. следующего содержания:</w:t>
      </w:r>
    </w:p>
    <w:tbl>
      <w:tblPr>
        <w:tblW w:w="93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567"/>
        <w:gridCol w:w="567"/>
        <w:gridCol w:w="708"/>
        <w:gridCol w:w="1276"/>
        <w:gridCol w:w="567"/>
        <w:gridCol w:w="709"/>
        <w:gridCol w:w="567"/>
        <w:gridCol w:w="709"/>
        <w:gridCol w:w="866"/>
        <w:gridCol w:w="649"/>
      </w:tblGrid>
      <w:tr>
        <w:trPr>
          <w:trHeight w:val="1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0720074540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-108" w:righ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Приобретено 20 комплектов форм и иное оборудования</w:t>
            </w:r>
          </w:p>
        </w:tc>
      </w:tr>
    </w:tbl>
    <w:p>
      <w:pPr>
        <w:pStyle w:val="Normal"/>
        <w:tabs>
          <w:tab w:val="left" w:pos="709" w:leader="none"/>
        </w:tabs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709"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426" w:leader="none"/>
          <w:tab w:val="left" w:pos="1134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Первый заместитель Главы                                                      Д.Е.Гудков</w:t>
      </w:r>
    </w:p>
    <w:p>
      <w:pPr>
        <w:pStyle w:val="Normal"/>
        <w:rPr/>
      </w:pPr>
      <w:r>
        <w:rPr>
          <w:sz w:val="28"/>
          <w:szCs w:val="28"/>
        </w:rPr>
        <w:t>города Шарыпово</w:t>
      </w:r>
    </w:p>
    <w:p>
      <w:pPr>
        <w:pStyle w:val="Normal"/>
        <w:rPr/>
      </w:pPr>
      <w:r>
        <w:rPr>
          <w:rFonts w:cs="Times New Roman"/>
          <w:sz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559" w:gutter="0" w:header="720" w:top="776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4541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" cy="1454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1270" tIns="1270" rIns="1270" bIns="1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35pt;height:11.45pt;mso-wrap-distance-left:0pt;mso-wrap-distance-right:0pt;mso-wrap-distance-top:0pt;mso-wrap-distance-bottom:0pt;margin-top:0.05pt;mso-position-vertical-relative:text;margin-left:215.5pt;mso-position-horizontal:center;mso-position-horizontal-relative:margin">
              <v:fill opacity="0f"/>
              <v:textbox inset="0.00138888888888889in,0.00138888888888889in,0.00138888888888889in,0.00138888888888889in">
                <w:txbxContent>
                  <w:p>
                    <w:pPr>
                      <w:pStyle w:val="Style23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549</TotalTime>
  <Application>LibreOffice/7.5.5.2$Windows_X86_64 LibreOffice_project/ca8fe7424262805f223b9a2334bc7181abbcbf5e</Application>
  <AppVersion>15.0000</AppVersion>
  <Pages>3</Pages>
  <Words>1051</Words>
  <Characters>6536</Characters>
  <CharactersWithSpaces>7815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2021-06-16T15:51:00Z</cp:lastPrinted>
  <dcterms:modified xsi:type="dcterms:W3CDTF">2021-06-29T10:27:35Z</dcterms:modified>
  <cp:revision>216</cp:revision>
  <dc:subject/>
  <dc:title> </dc:title>
</cp:coreProperties>
</file>