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Style21"/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Style21"/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11.01.2022                                                                                                          № 13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14.10.2021 № 204)</w:t>
      </w:r>
    </w:p>
    <w:p>
      <w:pPr>
        <w:pStyle w:val="Style21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Style21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ConsPlusNormal"/>
        <w:bidi w:val="0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приложение к постановлению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26.09.2014 № 222, от 18.05.2015 № 86, от 29.01.2016 № 15, от 16.05.2016 № 76, от 26.08.2016 № 166, от 16.12.2016 № 250, от 30.01.2017 № 24, от 25.07.2017 № 139, от 06.10.2017 № 187, от 24.11.2017 № 252, от 21.12.2017 № 286, от 29.12.2017 № 305, от 08.02.2018 № 36, от 16.05.2018 № 123, от 30.08.2018 № 202, от 26.12.2018 № 355, от 26.06.2019 № 139, от 25.09.2019 № 190, от 11.12.2019 № 269, от 06.05.2020 № 91, от 17.09.2020 № 182, от 22.09.2020 № 192, от 02.11.2020 № 237, от 19.01.2021 № 8, от 19.02.2021 № 38, от 14.10.2021 № 204) следующие изменения: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абзаце 4 подпункта 4.7.2 пункта 4.7 раздела 4 «Выплаты стимулирующего характера» цифру «20468» заменить цифрой «22224».</w:t>
      </w:r>
    </w:p>
    <w:p>
      <w:pPr>
        <w:pStyle w:val="Style21"/>
        <w:bidi w:val="0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Style21"/>
        <w:bidi w:val="0"/>
        <w:ind w:left="0" w:right="0"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>) и применяется к правоотношениям, возникшим с 01.01.2022 года.</w:t>
      </w:r>
    </w:p>
    <w:p>
      <w:pPr>
        <w:pStyle w:val="Style21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jc w:val="left"/>
        <w:rPr>
          <w:szCs w:val="28"/>
          <w:lang w:val="ru-RU" w:eastAsia="ru-RU"/>
        </w:rPr>
      </w:pPr>
      <w:r>
        <w:rPr>
          <w:szCs w:val="28"/>
          <w:lang w:val="ru-RU" w:eastAsia="ru-RU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18</TotalTime>
  <Application>LibreOffice/7.5.5.2$Windows_X86_64 LibreOffice_project/ca8fe7424262805f223b9a2334bc7181abbcbf5e</Application>
  <AppVersion>15.0000</AppVersion>
  <Pages>1</Pages>
  <Words>289</Words>
  <Characters>1736</Characters>
  <CharactersWithSpaces>2182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2021-12-30T08:55:00Z</dcterms:created>
  <dc:creator>1Servis</dc:creator>
  <dc:description/>
  <dc:language>ru-RU</dc:language>
  <cp:lastModifiedBy/>
  <cp:lastPrinted>2021-01-12T13:37:00Z</cp:lastPrinted>
  <dcterms:modified xsi:type="dcterms:W3CDTF">2022-01-18T14:30:58Z</dcterms:modified>
  <cp:revision>10</cp:revision>
  <dc:subject/>
  <dc:title/>
</cp:coreProperties>
</file>